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41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3"/>
        <w:gridCol w:w="1280"/>
        <w:gridCol w:w="2127"/>
        <w:gridCol w:w="3685"/>
        <w:gridCol w:w="1843"/>
        <w:gridCol w:w="4252"/>
        <w:gridCol w:w="1701"/>
      </w:tblGrid>
      <w:tr w:rsidR="00746B6C" w14:paraId="36A539A3" w14:textId="77777777" w:rsidTr="00746B6C">
        <w:trPr>
          <w:trHeight w:val="700"/>
        </w:trPr>
        <w:tc>
          <w:tcPr>
            <w:tcW w:w="154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7E61" w14:textId="3EFCF133" w:rsidR="00746B6C" w:rsidRPr="00AD488A" w:rsidRDefault="00746B6C" w:rsidP="00596D64">
            <w:pPr>
              <w:pStyle w:val="CellBody"/>
              <w:tabs>
                <w:tab w:val="right" w:pos="3120"/>
              </w:tabs>
              <w:spacing w:line="360" w:lineRule="auto"/>
              <w:ind w:right="120"/>
              <w:jc w:val="center"/>
              <w:rPr>
                <w:rFonts w:asciiTheme="minorHAnsi" w:hAnsiTheme="minorHAnsi" w:cstheme="minorHAnsi"/>
                <w:color w:val="auto"/>
                <w:sz w:val="36"/>
                <w:szCs w:val="36"/>
                <w:u w:val="single"/>
              </w:rPr>
            </w:pPr>
            <w:r w:rsidRPr="00AD488A">
              <w:rPr>
                <w:rFonts w:asciiTheme="minorHAnsi" w:hAnsiTheme="minorHAnsi" w:cstheme="minorHAnsi"/>
                <w:b/>
                <w:bCs/>
                <w:sz w:val="36"/>
                <w:szCs w:val="36"/>
                <w:u w:val="single"/>
              </w:rPr>
              <w:t xml:space="preserve">Raadkamer </w:t>
            </w:r>
            <w:r w:rsidR="002366CF">
              <w:rPr>
                <w:rFonts w:asciiTheme="minorHAnsi" w:hAnsiTheme="minorHAnsi" w:cstheme="minorHAnsi"/>
                <w:b/>
                <w:bCs/>
                <w:sz w:val="36"/>
                <w:szCs w:val="36"/>
                <w:u w:val="single"/>
              </w:rPr>
              <w:t>1</w:t>
            </w:r>
            <w:r w:rsidR="00730BDA">
              <w:rPr>
                <w:rFonts w:asciiTheme="minorHAnsi" w:hAnsiTheme="minorHAnsi" w:cstheme="minorHAnsi"/>
                <w:b/>
                <w:bCs/>
                <w:sz w:val="36"/>
                <w:szCs w:val="36"/>
                <w:u w:val="single"/>
              </w:rPr>
              <w:t>2</w:t>
            </w:r>
            <w:r w:rsidR="000A04EE">
              <w:rPr>
                <w:rFonts w:asciiTheme="minorHAnsi" w:hAnsiTheme="minorHAnsi" w:cstheme="minorHAnsi"/>
                <w:b/>
                <w:bCs/>
                <w:sz w:val="36"/>
                <w:szCs w:val="36"/>
                <w:u w:val="single"/>
              </w:rPr>
              <w:t>/</w:t>
            </w:r>
            <w:r w:rsidR="005D3E9C">
              <w:rPr>
                <w:rFonts w:asciiTheme="minorHAnsi" w:hAnsiTheme="minorHAnsi" w:cstheme="minorHAnsi"/>
                <w:b/>
                <w:bCs/>
                <w:sz w:val="36"/>
                <w:szCs w:val="36"/>
                <w:u w:val="single"/>
              </w:rPr>
              <w:t>0</w:t>
            </w:r>
            <w:r w:rsidR="009B31EF">
              <w:rPr>
                <w:rFonts w:asciiTheme="minorHAnsi" w:hAnsiTheme="minorHAnsi" w:cstheme="minorHAnsi"/>
                <w:b/>
                <w:bCs/>
                <w:sz w:val="36"/>
                <w:szCs w:val="36"/>
                <w:u w:val="single"/>
              </w:rPr>
              <w:t>8</w:t>
            </w:r>
            <w:r w:rsidR="000A04EE">
              <w:rPr>
                <w:rFonts w:asciiTheme="minorHAnsi" w:hAnsiTheme="minorHAnsi" w:cstheme="minorHAnsi"/>
                <w:b/>
                <w:bCs/>
                <w:sz w:val="36"/>
                <w:szCs w:val="36"/>
                <w:u w:val="single"/>
              </w:rPr>
              <w:t>/</w:t>
            </w:r>
            <w:r w:rsidR="005D3E9C">
              <w:rPr>
                <w:rFonts w:asciiTheme="minorHAnsi" w:hAnsiTheme="minorHAnsi" w:cstheme="minorHAnsi"/>
                <w:b/>
                <w:bCs/>
                <w:sz w:val="36"/>
                <w:szCs w:val="36"/>
                <w:u w:val="single"/>
              </w:rPr>
              <w:t>2026</w:t>
            </w:r>
          </w:p>
        </w:tc>
      </w:tr>
      <w:tr w:rsidR="00EA2F20" w:rsidRPr="004012D6" w14:paraId="4A13550F" w14:textId="77777777" w:rsidTr="00613B74">
        <w:trPr>
          <w:trHeight w:val="480"/>
        </w:trPr>
        <w:tc>
          <w:tcPr>
            <w:tcW w:w="154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2380DD" w14:textId="585E624B" w:rsidR="00EA2F20" w:rsidRPr="00AD488A" w:rsidRDefault="00C94000" w:rsidP="00596D64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000000"/>
                <w:sz w:val="28"/>
                <w:szCs w:val="28"/>
                <w:u w:val="single"/>
              </w:rPr>
              <w:t>OR</w:t>
            </w:r>
            <w:r w:rsidR="00BC5F45">
              <w:rPr>
                <w:rFonts w:cstheme="minorHAnsi"/>
                <w:b/>
                <w:bCs/>
                <w:noProof/>
                <w:color w:val="000000"/>
                <w:sz w:val="28"/>
                <w:szCs w:val="28"/>
                <w:u w:val="single"/>
              </w:rPr>
              <w:t xml:space="preserve"> </w:t>
            </w:r>
            <w:r w:rsidR="00600F3D">
              <w:rPr>
                <w:rFonts w:cstheme="minorHAnsi"/>
                <w:b/>
                <w:bCs/>
                <w:noProof/>
                <w:color w:val="000000"/>
                <w:sz w:val="28"/>
                <w:szCs w:val="28"/>
                <w:u w:val="single"/>
              </w:rPr>
              <w:t>JESPERS</w:t>
            </w:r>
            <w:r w:rsidR="00F92DDC">
              <w:rPr>
                <w:rFonts w:cstheme="minorHAnsi"/>
                <w:b/>
                <w:bCs/>
                <w:noProof/>
                <w:color w:val="000000"/>
                <w:sz w:val="28"/>
                <w:szCs w:val="28"/>
                <w:u w:val="single"/>
              </w:rPr>
              <w:t xml:space="preserve"> (</w:t>
            </w:r>
            <w:r w:rsidR="00600F3D">
              <w:rPr>
                <w:rFonts w:cstheme="minorHAnsi"/>
                <w:b/>
                <w:bCs/>
                <w:noProof/>
                <w:color w:val="000000"/>
                <w:sz w:val="28"/>
                <w:szCs w:val="28"/>
                <w:u w:val="single"/>
              </w:rPr>
              <w:t>9</w:t>
            </w:r>
            <w:r w:rsidR="00BC5F45">
              <w:rPr>
                <w:rFonts w:cstheme="minorHAnsi"/>
                <w:b/>
                <w:bCs/>
                <w:noProof/>
                <w:color w:val="000000"/>
                <w:sz w:val="28"/>
                <w:szCs w:val="28"/>
                <w:u w:val="single"/>
              </w:rPr>
              <w:t>)</w:t>
            </w:r>
          </w:p>
        </w:tc>
      </w:tr>
      <w:tr w:rsidR="00613B74" w:rsidRPr="00A734FA" w14:paraId="1A570ECD" w14:textId="77777777" w:rsidTr="00865FA0">
        <w:trPr>
          <w:trHeight w:val="5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F1D2" w14:textId="75FAFCDD" w:rsidR="00613B74" w:rsidRPr="00AD488A" w:rsidRDefault="007D5263" w:rsidP="00613B74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3F4A3" w14:textId="719C59BB" w:rsidR="00613B74" w:rsidRPr="00AD488A" w:rsidRDefault="003A4296" w:rsidP="00613B74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2025/082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CC18A" w14:textId="31D59342" w:rsidR="003A4296" w:rsidRPr="00AD488A" w:rsidRDefault="003A4296" w:rsidP="00613B74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9D167" w14:textId="5A32660C" w:rsidR="003E0643" w:rsidRPr="0044660C" w:rsidRDefault="003E0643" w:rsidP="00613B74">
            <w:pPr>
              <w:widowControl w:val="0"/>
              <w:autoSpaceDE w:val="0"/>
              <w:autoSpaceDN w:val="0"/>
              <w:adjustRightInd w:val="0"/>
              <w:ind w:left="0"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34971" w14:textId="77777777" w:rsidR="00613B74" w:rsidRPr="00AD488A" w:rsidRDefault="00613B74" w:rsidP="00613B74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5328B" w14:textId="6F7AEF12" w:rsidR="003E0643" w:rsidRPr="00AD488A" w:rsidRDefault="003E0643" w:rsidP="00957B8A">
            <w:pPr>
              <w:widowControl w:val="0"/>
              <w:tabs>
                <w:tab w:val="left" w:pos="1005"/>
                <w:tab w:val="right" w:pos="3120"/>
                <w:tab w:val="right" w:pos="4122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0C4B5" w14:textId="51F9994D" w:rsidR="003E0643" w:rsidRPr="00AD488A" w:rsidRDefault="003E0643" w:rsidP="00613B74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</w:tr>
      <w:tr w:rsidR="00957B8A" w:rsidRPr="00A734FA" w14:paraId="70DAE00E" w14:textId="77777777" w:rsidTr="001251BA">
        <w:trPr>
          <w:trHeight w:val="5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CBAE" w14:textId="38C3A099" w:rsidR="00957B8A" w:rsidRPr="00AD488A" w:rsidRDefault="007D5263" w:rsidP="00957B8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ABC873" w14:textId="45600A2D" w:rsidR="00957B8A" w:rsidRDefault="00957B8A" w:rsidP="00957B8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t>2025/062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35AF61" w14:textId="697F22A4" w:rsidR="00957B8A" w:rsidRDefault="00957B8A" w:rsidP="00957B8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9600A5" w14:textId="0A5F13BC" w:rsidR="00957B8A" w:rsidRDefault="00957B8A" w:rsidP="00957B8A">
            <w:pPr>
              <w:widowControl w:val="0"/>
              <w:autoSpaceDE w:val="0"/>
              <w:autoSpaceDN w:val="0"/>
              <w:adjustRightInd w:val="0"/>
              <w:ind w:left="0"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A37CB4" w14:textId="4227C28B" w:rsidR="003C5FDE" w:rsidRPr="00AD488A" w:rsidRDefault="003C5FDE" w:rsidP="003C5FDE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left="0" w:right="120"/>
              <w:rPr>
                <w:rFonts w:cstheme="minorHAnsi"/>
                <w:noProof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F3D92A" w14:textId="3CA5DD4E" w:rsidR="00957B8A" w:rsidRDefault="00957B8A" w:rsidP="00957B8A">
            <w:pPr>
              <w:widowControl w:val="0"/>
              <w:tabs>
                <w:tab w:val="left" w:pos="1635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DED695" w14:textId="5A81B266" w:rsidR="00957B8A" w:rsidRDefault="00957B8A" w:rsidP="00957B8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</w:tr>
      <w:tr w:rsidR="00957B8A" w:rsidRPr="00A734FA" w14:paraId="5A0DEECE" w14:textId="77777777" w:rsidTr="001251BA">
        <w:trPr>
          <w:trHeight w:val="5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C26D" w14:textId="43F4E03A" w:rsidR="00957B8A" w:rsidRPr="00AD488A" w:rsidRDefault="007D5263" w:rsidP="00957B8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F5974D" w14:textId="78F9559A" w:rsidR="00957B8A" w:rsidRDefault="00957B8A" w:rsidP="00957B8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  <w:r>
              <w:t>2026/004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BA5EA8" w14:textId="4D60DB59" w:rsidR="00957B8A" w:rsidRDefault="00957B8A" w:rsidP="00957B8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CE2C46" w14:textId="0BD8F678" w:rsidR="00957B8A" w:rsidRDefault="00957B8A" w:rsidP="00957B8A">
            <w:pPr>
              <w:widowControl w:val="0"/>
              <w:autoSpaceDE w:val="0"/>
              <w:autoSpaceDN w:val="0"/>
              <w:adjustRightInd w:val="0"/>
              <w:ind w:left="0" w:right="120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8539B9" w14:textId="4CB234E7" w:rsidR="00957B8A" w:rsidRDefault="00957B8A" w:rsidP="00957B8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041BD6" w14:textId="77777777" w:rsidR="00957B8A" w:rsidRDefault="00957B8A" w:rsidP="00957B8A">
            <w:pPr>
              <w:widowControl w:val="0"/>
              <w:tabs>
                <w:tab w:val="left" w:pos="1635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ACD256" w14:textId="7C84C07A" w:rsidR="00957B8A" w:rsidRDefault="00957B8A" w:rsidP="00957B8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</w:tr>
      <w:tr w:rsidR="00957B8A" w:rsidRPr="00A734FA" w14:paraId="2CA7B925" w14:textId="77777777" w:rsidTr="001251BA">
        <w:trPr>
          <w:trHeight w:val="5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DE8A" w14:textId="244AF853" w:rsidR="00957B8A" w:rsidRPr="00AD488A" w:rsidRDefault="007D5263" w:rsidP="00957B8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7B202F" w14:textId="5DCBEF96" w:rsidR="00957B8A" w:rsidRDefault="00957B8A" w:rsidP="00957B8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  <w:r>
              <w:t>2026/010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8E92ED" w14:textId="17CBC325" w:rsidR="00957B8A" w:rsidRDefault="00957B8A" w:rsidP="00957B8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A75E80" w14:textId="083D3C2E" w:rsidR="00957B8A" w:rsidRDefault="00957B8A" w:rsidP="00957B8A">
            <w:pPr>
              <w:widowControl w:val="0"/>
              <w:autoSpaceDE w:val="0"/>
              <w:autoSpaceDN w:val="0"/>
              <w:adjustRightInd w:val="0"/>
              <w:ind w:left="0" w:right="120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E10428" w14:textId="1DD39FA7" w:rsidR="00957B8A" w:rsidRDefault="00957B8A" w:rsidP="00957B8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693A17" w14:textId="77777777" w:rsidR="00957B8A" w:rsidRDefault="00957B8A" w:rsidP="00957B8A">
            <w:pPr>
              <w:widowControl w:val="0"/>
              <w:tabs>
                <w:tab w:val="left" w:pos="1635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E649BD" w14:textId="1D740DAC" w:rsidR="00957B8A" w:rsidRDefault="00957B8A" w:rsidP="00957B8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</w:tr>
      <w:tr w:rsidR="00957B8A" w:rsidRPr="00A734FA" w14:paraId="5E1E1D67" w14:textId="77777777" w:rsidTr="001251BA">
        <w:trPr>
          <w:trHeight w:val="5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7EA5" w14:textId="6B25472A" w:rsidR="00957B8A" w:rsidRPr="00AD488A" w:rsidRDefault="007D5263" w:rsidP="00957B8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D880E4" w14:textId="25F88B47" w:rsidR="00957B8A" w:rsidRDefault="00957B8A" w:rsidP="00957B8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  <w:r>
              <w:t>2026/040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D59BD2" w14:textId="7F0A25CC" w:rsidR="00957B8A" w:rsidRDefault="00957B8A" w:rsidP="00957B8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C79DD5" w14:textId="6D9BF358" w:rsidR="00957B8A" w:rsidRDefault="00957B8A" w:rsidP="00957B8A">
            <w:pPr>
              <w:widowControl w:val="0"/>
              <w:autoSpaceDE w:val="0"/>
              <w:autoSpaceDN w:val="0"/>
              <w:adjustRightInd w:val="0"/>
              <w:ind w:left="0" w:right="120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FEC65A" w14:textId="4BE00E93" w:rsidR="003C5FDE" w:rsidRDefault="003C5FDE" w:rsidP="00957B8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0C3998" w14:textId="77777777" w:rsidR="00957B8A" w:rsidRDefault="00957B8A" w:rsidP="00957B8A">
            <w:pPr>
              <w:widowControl w:val="0"/>
              <w:tabs>
                <w:tab w:val="left" w:pos="1635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0A6053" w14:textId="303A6922" w:rsidR="00957B8A" w:rsidRDefault="00957B8A" w:rsidP="00957B8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</w:tr>
      <w:tr w:rsidR="00957B8A" w:rsidRPr="00A734FA" w14:paraId="4376EDA9" w14:textId="77777777" w:rsidTr="001251BA">
        <w:trPr>
          <w:trHeight w:val="5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8608" w14:textId="10280D3F" w:rsidR="00957B8A" w:rsidRPr="00AD488A" w:rsidRDefault="007D5263" w:rsidP="00957B8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3CD63F" w14:textId="6ED6AD99" w:rsidR="00957B8A" w:rsidRDefault="00957B8A" w:rsidP="00957B8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  <w:r>
              <w:t>2026/047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F3F399" w14:textId="43590EA0" w:rsidR="00957B8A" w:rsidRDefault="00957B8A" w:rsidP="00957B8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D4FDB7" w14:textId="5800F502" w:rsidR="00957B8A" w:rsidRDefault="00957B8A" w:rsidP="00957B8A">
            <w:pPr>
              <w:widowControl w:val="0"/>
              <w:autoSpaceDE w:val="0"/>
              <w:autoSpaceDN w:val="0"/>
              <w:adjustRightInd w:val="0"/>
              <w:ind w:left="0" w:right="120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1613C0" w14:textId="51C6F063" w:rsidR="000B0826" w:rsidRDefault="000B0826" w:rsidP="00957B8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005E0D" w14:textId="77777777" w:rsidR="00957B8A" w:rsidRDefault="00957B8A" w:rsidP="00957B8A">
            <w:pPr>
              <w:widowControl w:val="0"/>
              <w:tabs>
                <w:tab w:val="left" w:pos="1635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25067E" w14:textId="12D35DEC" w:rsidR="00957B8A" w:rsidRDefault="00957B8A" w:rsidP="00957B8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</w:tr>
      <w:tr w:rsidR="00E73949" w:rsidRPr="00A734FA" w14:paraId="456981E1" w14:textId="77777777" w:rsidTr="001251BA">
        <w:trPr>
          <w:trHeight w:val="5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2D7B" w14:textId="6B90EE72" w:rsidR="00E73949" w:rsidRPr="00AD488A" w:rsidRDefault="007D5263" w:rsidP="00E73949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468739" w14:textId="654C247B" w:rsidR="00E73949" w:rsidRDefault="00E73949" w:rsidP="00E73949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  <w:r w:rsidRPr="00433FDD">
              <w:t>2026/092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BE70BF" w14:textId="4A92F25B" w:rsidR="00E73949" w:rsidRDefault="00E73949" w:rsidP="00E73949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F81D76" w14:textId="01313403" w:rsidR="00E73949" w:rsidRDefault="00E73949" w:rsidP="00E73949">
            <w:pPr>
              <w:widowControl w:val="0"/>
              <w:autoSpaceDE w:val="0"/>
              <w:autoSpaceDN w:val="0"/>
              <w:adjustRightInd w:val="0"/>
              <w:ind w:left="0" w:right="120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8F1C0B" w14:textId="7C486AAC" w:rsidR="00E73949" w:rsidRDefault="00E73949" w:rsidP="00E73949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33CCA8" w14:textId="77777777" w:rsidR="00E73949" w:rsidRDefault="00E73949" w:rsidP="00E73949">
            <w:pPr>
              <w:widowControl w:val="0"/>
              <w:tabs>
                <w:tab w:val="left" w:pos="1635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3F09D9" w14:textId="37C42EE9" w:rsidR="00E73949" w:rsidRDefault="00E73949" w:rsidP="00E73949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</w:tr>
      <w:tr w:rsidR="00E73949" w:rsidRPr="00A734FA" w14:paraId="7073F0F1" w14:textId="77777777" w:rsidTr="001251BA">
        <w:trPr>
          <w:trHeight w:val="5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C520" w14:textId="32186CF9" w:rsidR="00E73949" w:rsidRPr="00AD488A" w:rsidRDefault="007D5263" w:rsidP="00E73949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F6496B" w14:textId="177B5BAF" w:rsidR="00E73949" w:rsidRDefault="00E73949" w:rsidP="00E73949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  <w:r w:rsidRPr="007B4A36">
              <w:t>2026/095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6B842F" w14:textId="02686BEC" w:rsidR="00E73949" w:rsidRDefault="00E73949" w:rsidP="00E73949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BAD1A6" w14:textId="6F99451C" w:rsidR="00E73949" w:rsidRPr="00237206" w:rsidRDefault="00E73949" w:rsidP="00E73949">
            <w:pPr>
              <w:widowControl w:val="0"/>
              <w:autoSpaceDE w:val="0"/>
              <w:autoSpaceDN w:val="0"/>
              <w:adjustRightInd w:val="0"/>
              <w:ind w:left="0" w:right="120"/>
              <w:rPr>
                <w:lang w:val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098739" w14:textId="77777777" w:rsidR="00E73949" w:rsidRPr="00237206" w:rsidRDefault="00E73949" w:rsidP="00E73949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lang w:val="fr-FR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957F35" w14:textId="77777777" w:rsidR="00E73949" w:rsidRPr="00237206" w:rsidRDefault="00E73949" w:rsidP="00E73949">
            <w:pPr>
              <w:widowControl w:val="0"/>
              <w:tabs>
                <w:tab w:val="left" w:pos="1635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lang w:val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3DE480" w14:textId="57A4FD61" w:rsidR="00E73949" w:rsidRDefault="00E73949" w:rsidP="00E73949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</w:tr>
      <w:tr w:rsidR="002E3A0E" w:rsidRPr="00A734FA" w14:paraId="6E5DADA5" w14:textId="77777777" w:rsidTr="002E3A0E">
        <w:trPr>
          <w:trHeight w:val="5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9909" w14:textId="6E19531D" w:rsidR="002E3A0E" w:rsidRPr="00AD488A" w:rsidRDefault="007D5263" w:rsidP="002E3A0E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C5F978D" w14:textId="4AACE709" w:rsidR="002E3A0E" w:rsidRDefault="002E3A0E" w:rsidP="002E3A0E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  <w:r>
              <w:t>2026/096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A45FFA5" w14:textId="7B00EE8F" w:rsidR="002E3A0E" w:rsidRDefault="002E3A0E" w:rsidP="002E3A0E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A6D4DDB" w14:textId="21793E26" w:rsidR="002E3A0E" w:rsidRDefault="002E3A0E" w:rsidP="002E3A0E">
            <w:pPr>
              <w:widowControl w:val="0"/>
              <w:autoSpaceDE w:val="0"/>
              <w:autoSpaceDN w:val="0"/>
              <w:adjustRightInd w:val="0"/>
              <w:ind w:left="0" w:right="120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E50C091" w14:textId="3B6B611C" w:rsidR="00B5042E" w:rsidRDefault="00B5042E" w:rsidP="002E3A0E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AF87E19" w14:textId="77777777" w:rsidR="002E3A0E" w:rsidRDefault="002E3A0E" w:rsidP="002E3A0E">
            <w:pPr>
              <w:widowControl w:val="0"/>
              <w:tabs>
                <w:tab w:val="left" w:pos="1635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A0A7600" w14:textId="65FD246D" w:rsidR="002E3A0E" w:rsidRDefault="002E3A0E" w:rsidP="002E3A0E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</w:tr>
      <w:tr w:rsidR="002E3A0E" w:rsidRPr="00A734FA" w14:paraId="61CD25CB" w14:textId="77777777" w:rsidTr="00A66D3E">
        <w:trPr>
          <w:trHeight w:val="5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4BBE" w14:textId="109616B0" w:rsidR="002E3A0E" w:rsidRPr="00AD488A" w:rsidRDefault="007D5263" w:rsidP="002E3A0E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2999144" w14:textId="0BE1DD57" w:rsidR="002E3A0E" w:rsidRDefault="002E3A0E" w:rsidP="002E3A0E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  <w:r>
              <w:t>2026/099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8669DFD" w14:textId="6DCCDC22" w:rsidR="002E3A0E" w:rsidRDefault="002E3A0E" w:rsidP="002E3A0E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lang w:val="nl-N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3C7ED45" w14:textId="3B511D15" w:rsidR="002E3A0E" w:rsidRDefault="002E3A0E" w:rsidP="002E3A0E">
            <w:pPr>
              <w:widowControl w:val="0"/>
              <w:autoSpaceDE w:val="0"/>
              <w:autoSpaceDN w:val="0"/>
              <w:adjustRightInd w:val="0"/>
              <w:ind w:left="0" w:right="120"/>
              <w:rPr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7E63B5E" w14:textId="77777777" w:rsidR="002E3A0E" w:rsidRPr="002E3A0E" w:rsidRDefault="002E3A0E" w:rsidP="002E3A0E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highlight w:val="cyan"/>
                <w:lang w:val="nl-N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680740B" w14:textId="77777777" w:rsidR="002E3A0E" w:rsidRDefault="002E3A0E" w:rsidP="002E3A0E">
            <w:pPr>
              <w:widowControl w:val="0"/>
              <w:tabs>
                <w:tab w:val="left" w:pos="1635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8F09D3E" w14:textId="4351FC84" w:rsidR="002E3A0E" w:rsidRDefault="002E3A0E" w:rsidP="002E3A0E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lang w:val="nl-NL"/>
              </w:rPr>
            </w:pPr>
          </w:p>
        </w:tc>
      </w:tr>
      <w:tr w:rsidR="002E3A0E" w:rsidRPr="00A734FA" w14:paraId="676E8225" w14:textId="77777777" w:rsidTr="00A66D3E">
        <w:trPr>
          <w:trHeight w:val="5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3A77" w14:textId="066EDC11" w:rsidR="002E3A0E" w:rsidRPr="00AD488A" w:rsidRDefault="007D5263" w:rsidP="002E3A0E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11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655DE4C" w14:textId="6678DB0F" w:rsidR="002E3A0E" w:rsidRDefault="002E3A0E" w:rsidP="002E3A0E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  <w:r>
              <w:t>2026/100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73DAEDA" w14:textId="672602C1" w:rsidR="002E3A0E" w:rsidRDefault="002E3A0E" w:rsidP="002E3A0E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lang w:val="nl-N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4699F3D" w14:textId="2A750615" w:rsidR="002E3A0E" w:rsidRDefault="002E3A0E" w:rsidP="002E3A0E">
            <w:pPr>
              <w:widowControl w:val="0"/>
              <w:autoSpaceDE w:val="0"/>
              <w:autoSpaceDN w:val="0"/>
              <w:adjustRightInd w:val="0"/>
              <w:ind w:left="0" w:right="120"/>
              <w:rPr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30EA9EB" w14:textId="77777777" w:rsidR="002E3A0E" w:rsidRPr="002E3A0E" w:rsidRDefault="002E3A0E" w:rsidP="002E3A0E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highlight w:val="cyan"/>
                <w:lang w:val="nl-N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4999681" w14:textId="77777777" w:rsidR="002E3A0E" w:rsidRDefault="002E3A0E" w:rsidP="002E3A0E">
            <w:pPr>
              <w:widowControl w:val="0"/>
              <w:tabs>
                <w:tab w:val="left" w:pos="1635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32FAF8C" w14:textId="148F7D17" w:rsidR="002E3A0E" w:rsidRDefault="002E3A0E" w:rsidP="002E3A0E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lang w:val="nl-NL"/>
              </w:rPr>
            </w:pPr>
            <w:r>
              <w:rPr>
                <w:lang w:val="nl-NL"/>
              </w:rPr>
              <w:t>1HH-ET</w:t>
            </w:r>
          </w:p>
        </w:tc>
      </w:tr>
      <w:tr w:rsidR="002E3A0E" w:rsidRPr="00A734FA" w14:paraId="5753C9A5" w14:textId="77777777" w:rsidTr="001251BA">
        <w:trPr>
          <w:trHeight w:val="5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F527" w14:textId="3D694CDD" w:rsidR="002E3A0E" w:rsidRPr="00AD488A" w:rsidRDefault="007D5263" w:rsidP="002E3A0E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05A67F" w14:textId="7C6D4948" w:rsidR="002E3A0E" w:rsidRDefault="002E3A0E" w:rsidP="002E3A0E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  <w:r>
              <w:t>2026/101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D11B00" w14:textId="38449070" w:rsidR="002E3A0E" w:rsidRDefault="002E3A0E" w:rsidP="002E3A0E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057FB4" w14:textId="6677194F" w:rsidR="002E3A0E" w:rsidRDefault="002E3A0E" w:rsidP="002E3A0E">
            <w:pPr>
              <w:widowControl w:val="0"/>
              <w:autoSpaceDE w:val="0"/>
              <w:autoSpaceDN w:val="0"/>
              <w:adjustRightInd w:val="0"/>
              <w:ind w:left="0" w:right="120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00F8C7" w14:textId="77777777" w:rsidR="002E3A0E" w:rsidRDefault="002E3A0E" w:rsidP="002E3A0E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54C2B6" w14:textId="77777777" w:rsidR="002E3A0E" w:rsidRDefault="002E3A0E" w:rsidP="002E3A0E">
            <w:pPr>
              <w:widowControl w:val="0"/>
              <w:tabs>
                <w:tab w:val="left" w:pos="1635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BE807A" w14:textId="45473D16" w:rsidR="002E3A0E" w:rsidRDefault="002E3A0E" w:rsidP="002E3A0E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  <w:r>
              <w:rPr>
                <w:lang w:val="nl-NL"/>
              </w:rPr>
              <w:t>1HH-ET</w:t>
            </w:r>
          </w:p>
        </w:tc>
      </w:tr>
      <w:tr w:rsidR="00AA2C92" w:rsidRPr="00A734FA" w14:paraId="18A4824E" w14:textId="77777777" w:rsidTr="001251BA">
        <w:trPr>
          <w:trHeight w:val="5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A458" w14:textId="7803EE48" w:rsidR="00AA2C92" w:rsidRPr="00AD488A" w:rsidRDefault="007D5263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7BAAEC" w14:textId="5635DE0D" w:rsidR="00AA2C92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  <w:r>
              <w:t>2026/102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58E964" w14:textId="3965E8DD" w:rsidR="00AA2C92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lang w:val="nl-N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FE6A03" w14:textId="2A839381" w:rsidR="00AA2C92" w:rsidRDefault="00AA2C92" w:rsidP="00AA2C92">
            <w:pPr>
              <w:widowControl w:val="0"/>
              <w:autoSpaceDE w:val="0"/>
              <w:autoSpaceDN w:val="0"/>
              <w:adjustRightInd w:val="0"/>
              <w:ind w:left="0" w:right="120"/>
              <w:rPr>
                <w:lang w:val="nl-N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35AFE9" w14:textId="0212E90F" w:rsidR="00AA2C92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AA47AC" w14:textId="77777777" w:rsidR="00AA2C92" w:rsidRDefault="00AA2C92" w:rsidP="00AA2C92">
            <w:pPr>
              <w:widowControl w:val="0"/>
              <w:tabs>
                <w:tab w:val="left" w:pos="1635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8C7D02" w14:textId="771029C3" w:rsidR="00AA2C92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lang w:val="nl-NL"/>
              </w:rPr>
            </w:pPr>
            <w:r>
              <w:rPr>
                <w:lang w:val="nl-NL"/>
              </w:rPr>
              <w:t>1HH</w:t>
            </w:r>
          </w:p>
        </w:tc>
      </w:tr>
      <w:tr w:rsidR="00AA2C92" w:rsidRPr="00A734FA" w14:paraId="671073FE" w14:textId="77777777" w:rsidTr="001251BA">
        <w:trPr>
          <w:trHeight w:val="5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7A55" w14:textId="2FA92E08" w:rsidR="00AA2C92" w:rsidRPr="00AD488A" w:rsidRDefault="007D5263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5CF587" w14:textId="492DADA8" w:rsidR="00AA2C92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  <w:r>
              <w:t>2026/103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443667" w14:textId="15A32767" w:rsidR="00AA2C92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lang w:val="nl-N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E7D8B9" w14:textId="14BE9868" w:rsidR="00AA2C92" w:rsidRDefault="00AA2C92" w:rsidP="00AA2C92">
            <w:pPr>
              <w:widowControl w:val="0"/>
              <w:autoSpaceDE w:val="0"/>
              <w:autoSpaceDN w:val="0"/>
              <w:adjustRightInd w:val="0"/>
              <w:ind w:left="0" w:right="120"/>
              <w:rPr>
                <w:lang w:val="nl-N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71F9BD" w14:textId="77777777" w:rsidR="00AA2C92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869AE8" w14:textId="77777777" w:rsidR="00AA2C92" w:rsidRDefault="00AA2C92" w:rsidP="00AA2C92">
            <w:pPr>
              <w:widowControl w:val="0"/>
              <w:tabs>
                <w:tab w:val="left" w:pos="1635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F1888D" w14:textId="5121A68B" w:rsidR="00AA2C92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lang w:val="nl-NL"/>
              </w:rPr>
            </w:pPr>
            <w:r>
              <w:rPr>
                <w:lang w:val="nl-NL"/>
              </w:rPr>
              <w:t>1HH</w:t>
            </w:r>
          </w:p>
        </w:tc>
      </w:tr>
      <w:tr w:rsidR="00AA2C92" w:rsidRPr="00A734FA" w14:paraId="532C154F" w14:textId="77777777" w:rsidTr="001251BA">
        <w:trPr>
          <w:trHeight w:val="5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23E3" w14:textId="2AA301E1" w:rsidR="00AA2C92" w:rsidRPr="00AD488A" w:rsidRDefault="007D5263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BFBB25" w14:textId="369F9C04" w:rsidR="00AA2C92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  <w:r>
              <w:t>2026/104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7B41B2" w14:textId="2F2B47FA" w:rsidR="00AA2C92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lang w:val="nl-N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943FE6" w14:textId="6EE97E68" w:rsidR="00AA2C92" w:rsidRDefault="00AA2C92" w:rsidP="00AA2C92">
            <w:pPr>
              <w:widowControl w:val="0"/>
              <w:autoSpaceDE w:val="0"/>
              <w:autoSpaceDN w:val="0"/>
              <w:adjustRightInd w:val="0"/>
              <w:ind w:left="0" w:right="120"/>
              <w:rPr>
                <w:lang w:val="nl-N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644CAC" w14:textId="77777777" w:rsidR="00AA2C92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DE2E89" w14:textId="77777777" w:rsidR="00AA2C92" w:rsidRDefault="00AA2C92" w:rsidP="00AA2C92">
            <w:pPr>
              <w:widowControl w:val="0"/>
              <w:tabs>
                <w:tab w:val="left" w:pos="1635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AC259E" w14:textId="1616105A" w:rsidR="00AA2C92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lang w:val="nl-NL"/>
              </w:rPr>
            </w:pPr>
            <w:r>
              <w:rPr>
                <w:lang w:val="nl-NL"/>
              </w:rPr>
              <w:t>1HH-ET</w:t>
            </w:r>
          </w:p>
        </w:tc>
      </w:tr>
      <w:tr w:rsidR="00AA2C92" w:rsidRPr="004012D6" w14:paraId="524C9027" w14:textId="77777777" w:rsidTr="00613B74">
        <w:trPr>
          <w:trHeight w:val="480"/>
        </w:trPr>
        <w:tc>
          <w:tcPr>
            <w:tcW w:w="1544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870C" w14:textId="189B1163" w:rsidR="00AA2C92" w:rsidRPr="00BC5F45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>OR VAN STRYDONCK (4)</w:t>
            </w:r>
            <w:r w:rsidRPr="00BC5F45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 xml:space="preserve"> wordt vervangen door OR </w:t>
            </w:r>
            <w:r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>Jespers</w:t>
            </w:r>
          </w:p>
        </w:tc>
      </w:tr>
      <w:tr w:rsidR="00AA2C92" w:rsidRPr="004012D6" w14:paraId="20F390B2" w14:textId="77777777" w:rsidTr="00865FA0">
        <w:trPr>
          <w:trHeight w:val="52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BCF2" w14:textId="71A07FB9" w:rsidR="00AA2C92" w:rsidRPr="00AD488A" w:rsidRDefault="007D5263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lastRenderedPageBreak/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4345C9" w14:textId="077472DE" w:rsidR="00AA2C92" w:rsidRPr="00AD488A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t>2025/192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D920DD" w14:textId="2B630BDA" w:rsidR="00AA2C92" w:rsidRPr="00AD488A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CE870A" w14:textId="0EA35791" w:rsidR="00AA2C92" w:rsidRPr="00AD488A" w:rsidRDefault="00AA2C92" w:rsidP="00AA2C92">
            <w:pPr>
              <w:widowControl w:val="0"/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1F72C9" w14:textId="77777777" w:rsidR="00AA2C92" w:rsidRPr="00AD488A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834EEE" w14:textId="77777777" w:rsidR="00AA2C92" w:rsidRPr="00AD488A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77C5FF" w14:textId="3887E242" w:rsidR="00AA2C92" w:rsidRPr="00AD488A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left="0" w:right="120"/>
              <w:rPr>
                <w:rFonts w:cstheme="minorHAnsi"/>
                <w:noProof/>
              </w:rPr>
            </w:pPr>
          </w:p>
        </w:tc>
      </w:tr>
      <w:tr w:rsidR="00AA2C92" w:rsidRPr="004012D6" w14:paraId="40E11406" w14:textId="77777777" w:rsidTr="00865FA0">
        <w:trPr>
          <w:trHeight w:val="52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D405" w14:textId="7ACE1255" w:rsidR="00AA2C92" w:rsidRPr="00AD488A" w:rsidRDefault="007D5263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D687A1" w14:textId="0DC05E40" w:rsidR="00AA2C92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  <w:r>
              <w:t>2026/063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1DEDB9" w14:textId="642328A9" w:rsidR="00AA2C92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35C1EC" w14:textId="1D586B90" w:rsidR="00AA2C92" w:rsidRPr="004875A7" w:rsidRDefault="00AA2C92" w:rsidP="00590AA5">
            <w:pPr>
              <w:pStyle w:val="Lijstalinea"/>
              <w:widowControl w:val="0"/>
              <w:autoSpaceDE w:val="0"/>
              <w:autoSpaceDN w:val="0"/>
              <w:adjustRightInd w:val="0"/>
              <w:ind w:left="473" w:right="120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5D7445" w14:textId="77777777" w:rsidR="00AA2C92" w:rsidRPr="00AD488A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424686" w14:textId="77777777" w:rsidR="00AA2C92" w:rsidRPr="00AD488A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9832C9" w14:textId="11CA6A30" w:rsidR="00AA2C92" w:rsidRDefault="00AA2C92" w:rsidP="00AA2C92"/>
        </w:tc>
      </w:tr>
      <w:tr w:rsidR="00AA2C92" w:rsidRPr="004012D6" w14:paraId="10E036D7" w14:textId="77777777" w:rsidTr="003A4FA7">
        <w:trPr>
          <w:trHeight w:val="5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C149" w14:textId="42A1E18C" w:rsidR="00AA2C92" w:rsidRPr="00AD488A" w:rsidRDefault="007D5263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18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D347" w14:textId="2D17DEAE" w:rsidR="00AA2C92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  <w:r>
              <w:t>2025/179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28C1" w14:textId="599747D6" w:rsidR="00AA2C92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4569" w14:textId="041CA29E" w:rsidR="00AA2C92" w:rsidRPr="004875A7" w:rsidRDefault="00AA2C92" w:rsidP="00AA2C92">
            <w:pPr>
              <w:widowControl w:val="0"/>
              <w:autoSpaceDE w:val="0"/>
              <w:autoSpaceDN w:val="0"/>
              <w:adjustRightInd w:val="0"/>
              <w:ind w:right="12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AA0E" w14:textId="77777777" w:rsidR="00AA2C92" w:rsidRPr="00AD488A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BDEC" w14:textId="10A77ABF" w:rsidR="00AA2C92" w:rsidRPr="00AD488A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AA40" w14:textId="33DBC1D3" w:rsidR="00AA2C92" w:rsidRDefault="00AA2C92" w:rsidP="00AA2C92"/>
        </w:tc>
      </w:tr>
    </w:tbl>
    <w:p w14:paraId="325D6F36" w14:textId="77777777" w:rsidR="00C03173" w:rsidRDefault="00C03173">
      <w:r>
        <w:br w:type="page"/>
      </w:r>
    </w:p>
    <w:tbl>
      <w:tblPr>
        <w:tblW w:w="15441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3"/>
        <w:gridCol w:w="1280"/>
        <w:gridCol w:w="2127"/>
        <w:gridCol w:w="3685"/>
        <w:gridCol w:w="1843"/>
        <w:gridCol w:w="4252"/>
        <w:gridCol w:w="1701"/>
      </w:tblGrid>
      <w:tr w:rsidR="00AA2C92" w:rsidRPr="004012D6" w14:paraId="0E1F0E0D" w14:textId="77777777" w:rsidTr="00F15CBD">
        <w:trPr>
          <w:trHeight w:val="520"/>
        </w:trPr>
        <w:tc>
          <w:tcPr>
            <w:tcW w:w="154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E4EB" w14:textId="5D2A1466" w:rsidR="00AA2C92" w:rsidRPr="00BC5F45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sz w:val="24"/>
                <w:szCs w:val="24"/>
              </w:rPr>
            </w:pPr>
            <w:r w:rsidRPr="00BC5F45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lastRenderedPageBreak/>
              <w:t xml:space="preserve">OR </w:t>
            </w:r>
            <w:r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>GIESELINK</w:t>
            </w:r>
            <w:r w:rsidRPr="00BC5F45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 xml:space="preserve"> (</w:t>
            </w:r>
            <w:r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>3</w:t>
            </w:r>
            <w:r w:rsidRPr="00BC5F45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 xml:space="preserve">) wordt vervangen door OR </w:t>
            </w:r>
            <w:r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>Jespers</w:t>
            </w:r>
          </w:p>
        </w:tc>
      </w:tr>
      <w:tr w:rsidR="00AA2C92" w:rsidRPr="004012D6" w14:paraId="7869B333" w14:textId="77777777" w:rsidTr="00B90713">
        <w:trPr>
          <w:trHeight w:val="52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B3CE" w14:textId="2CD30C36" w:rsidR="00AA2C92" w:rsidRPr="00AD488A" w:rsidRDefault="007D5263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19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20A6C28" w14:textId="77777777" w:rsidR="00AA2C92" w:rsidRDefault="00AA2C92" w:rsidP="00AA2C92">
            <w:r>
              <w:t>2026/054</w:t>
            </w:r>
          </w:p>
          <w:p w14:paraId="1080D0B0" w14:textId="77777777" w:rsidR="00AA2C92" w:rsidRPr="00AD488A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8D2A42A" w14:textId="7D52950D" w:rsidR="00AA2C92" w:rsidRPr="00AD488A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3F0A9E4" w14:textId="26BEB5D6" w:rsidR="00AA2C92" w:rsidRPr="00AD488A" w:rsidRDefault="00AA2C92" w:rsidP="00AA2C92">
            <w:pPr>
              <w:widowControl w:val="0"/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B24002" w14:textId="77777777" w:rsidR="00AA2C92" w:rsidRPr="00AD488A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B4E5EB3" w14:textId="77777777" w:rsidR="00AA2C92" w:rsidRPr="00AD488A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893C7EE" w14:textId="1BABBEAD" w:rsidR="00AA2C92" w:rsidRPr="00AD488A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</w:tr>
      <w:tr w:rsidR="00AA2C92" w:rsidRPr="004012D6" w14:paraId="52BB040F" w14:textId="77777777" w:rsidTr="00D57894">
        <w:trPr>
          <w:trHeight w:val="52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B1F4" w14:textId="031EB288" w:rsidR="00AA2C92" w:rsidRPr="00AD488A" w:rsidRDefault="007D5263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4A8641" w14:textId="2248F26F" w:rsidR="00AA2C92" w:rsidRDefault="00AA2C92" w:rsidP="00AA2C92">
            <w:r>
              <w:t>2026/030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0D3054" w14:textId="0ED3A2D8" w:rsidR="00AA2C92" w:rsidRDefault="00AA2C92" w:rsidP="00AA2C92"/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03C049" w14:textId="2EF52D32" w:rsidR="00AA2C92" w:rsidRPr="00993345" w:rsidRDefault="00AA2C92" w:rsidP="00AA2C92">
            <w:pPr>
              <w:widowControl w:val="0"/>
              <w:autoSpaceDE w:val="0"/>
              <w:autoSpaceDN w:val="0"/>
              <w:adjustRightInd w:val="0"/>
              <w:ind w:right="120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F48C16" w14:textId="77777777" w:rsidR="00AA2C92" w:rsidRPr="00AD488A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AEDA1E" w14:textId="77777777" w:rsidR="00AA2C92" w:rsidRPr="00AD488A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F29E99" w14:textId="642D0A68" w:rsidR="00AA2C92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</w:tr>
      <w:tr w:rsidR="00AA2C92" w:rsidRPr="004012D6" w14:paraId="21420C69" w14:textId="77777777" w:rsidTr="00551D17">
        <w:trPr>
          <w:trHeight w:val="520"/>
        </w:trPr>
        <w:tc>
          <w:tcPr>
            <w:tcW w:w="154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9F25" w14:textId="5BCAD6AF" w:rsidR="00AA2C92" w:rsidRPr="00AD488A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sz w:val="24"/>
                <w:szCs w:val="24"/>
              </w:rPr>
            </w:pPr>
            <w:r w:rsidRPr="00AD488A">
              <w:rPr>
                <w:rFonts w:cstheme="minorHAnsi"/>
                <w:b/>
                <w:bCs/>
                <w:noProof/>
                <w:color w:val="000000"/>
                <w:sz w:val="28"/>
                <w:szCs w:val="28"/>
                <w:u w:val="single"/>
              </w:rPr>
              <w:t>OR</w:t>
            </w:r>
            <w:r>
              <w:rPr>
                <w:rFonts w:cstheme="minorHAnsi"/>
                <w:b/>
                <w:bCs/>
                <w:noProof/>
                <w:color w:val="000000"/>
                <w:sz w:val="28"/>
                <w:szCs w:val="28"/>
                <w:u w:val="single"/>
              </w:rPr>
              <w:t xml:space="preserve"> FRANSSENS (7)</w:t>
            </w:r>
          </w:p>
        </w:tc>
      </w:tr>
      <w:tr w:rsidR="00AA2C92" w:rsidRPr="009E3F1E" w14:paraId="3CE3AE46" w14:textId="77777777" w:rsidTr="00524FBE">
        <w:trPr>
          <w:trHeight w:val="52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2D3EF" w14:textId="4C46B7E7" w:rsidR="00AA2C92" w:rsidRPr="00AD488A" w:rsidRDefault="007D5263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E97615" w14:textId="55F1417F" w:rsidR="00AA2C92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t>2024/170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63B9A6" w14:textId="3B4036D9" w:rsidR="00AA2C92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D61416" w14:textId="0314424D" w:rsidR="00AA2C92" w:rsidRPr="00C9101D" w:rsidRDefault="00AA2C92" w:rsidP="00590AA5">
            <w:pPr>
              <w:pStyle w:val="Lijstalinea"/>
              <w:widowControl w:val="0"/>
              <w:autoSpaceDE w:val="0"/>
              <w:autoSpaceDN w:val="0"/>
              <w:adjustRightInd w:val="0"/>
              <w:ind w:left="510" w:right="120"/>
              <w:rPr>
                <w:rFonts w:cstheme="minorHAnsi"/>
                <w:noProof/>
                <w:lang w:val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CD6770" w14:textId="7DC270AA" w:rsidR="00AA2C92" w:rsidRPr="009E3F1E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lang w:val="fr-FR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05E631" w14:textId="6E7B1652" w:rsidR="00AA2C92" w:rsidRPr="009E3F1E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  <w:lang w:val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5CA99C" w14:textId="681AFD7A" w:rsidR="00AA2C92" w:rsidRPr="009E3F1E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lang w:val="fr-FR"/>
              </w:rPr>
            </w:pPr>
          </w:p>
        </w:tc>
      </w:tr>
      <w:tr w:rsidR="00AA2C92" w:rsidRPr="009E3F1E" w14:paraId="7AB88462" w14:textId="77777777" w:rsidTr="00865FA0">
        <w:trPr>
          <w:trHeight w:val="52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87C7" w14:textId="27655D27" w:rsidR="00AA2C92" w:rsidRPr="00AD488A" w:rsidRDefault="007D5263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B422" w14:textId="2B2A3148" w:rsidR="00AA2C92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2026/033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6A32" w14:textId="4F5B1A24" w:rsidR="00AA2C92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E4F2" w14:textId="2A991F86" w:rsidR="00AA2C92" w:rsidRDefault="00AA2C92" w:rsidP="00AA2C92">
            <w:pPr>
              <w:widowControl w:val="0"/>
              <w:autoSpaceDE w:val="0"/>
              <w:autoSpaceDN w:val="0"/>
              <w:adjustRightInd w:val="0"/>
              <w:ind w:left="0" w:right="120"/>
              <w:rPr>
                <w:rFonts w:cstheme="minorHAnsi"/>
                <w:noProof/>
                <w:lang w:val="fr-F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D728" w14:textId="77777777" w:rsidR="00AA2C92" w:rsidRPr="009E3F1E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lang w:val="fr-FR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D8B3" w14:textId="6FC9C50B" w:rsidR="00AA2C92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033A" w14:textId="2985097D" w:rsidR="00AA2C92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lang w:val="fr-FR"/>
              </w:rPr>
            </w:pPr>
          </w:p>
        </w:tc>
      </w:tr>
      <w:tr w:rsidR="00AA2C92" w:rsidRPr="009E3F1E" w14:paraId="5C44FD91" w14:textId="77777777" w:rsidTr="00865FA0">
        <w:trPr>
          <w:trHeight w:val="52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41EA4" w14:textId="5B5831DE" w:rsidR="00AA2C92" w:rsidRPr="00AD488A" w:rsidRDefault="007D5263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43D5" w14:textId="49BCBA89" w:rsidR="00AA2C92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2026/035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1C71" w14:textId="71D0A405" w:rsidR="00AA2C92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01A1" w14:textId="29425C03" w:rsidR="00AA2C92" w:rsidRPr="00156589" w:rsidRDefault="00AA2C92" w:rsidP="00AA2C92">
            <w:pPr>
              <w:widowControl w:val="0"/>
              <w:autoSpaceDE w:val="0"/>
              <w:autoSpaceDN w:val="0"/>
              <w:adjustRightInd w:val="0"/>
              <w:ind w:left="0" w:right="120"/>
              <w:rPr>
                <w:rFonts w:cstheme="minorHAnsi"/>
                <w:noProof/>
                <w:lang w:val="fr-F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4A84" w14:textId="77777777" w:rsidR="00AA2C92" w:rsidRPr="009E3F1E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lang w:val="fr-FR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794E" w14:textId="1D67916A" w:rsidR="00AA2C92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6686" w14:textId="7506B556" w:rsidR="00AA2C92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lang w:val="fr-FR"/>
              </w:rPr>
            </w:pPr>
          </w:p>
        </w:tc>
      </w:tr>
      <w:tr w:rsidR="00AA2C92" w:rsidRPr="004012D6" w14:paraId="1F3CFE31" w14:textId="77777777" w:rsidTr="00324469">
        <w:trPr>
          <w:trHeight w:val="520"/>
        </w:trPr>
        <w:tc>
          <w:tcPr>
            <w:tcW w:w="154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17CCA" w14:textId="17A61DCD" w:rsidR="00AA2C92" w:rsidRPr="00BC5F45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sz w:val="24"/>
                <w:szCs w:val="24"/>
              </w:rPr>
            </w:pPr>
            <w:r w:rsidRPr="00BC5F45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 xml:space="preserve">OR </w:t>
            </w:r>
            <w:r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>VAN SANTVLIET</w:t>
            </w:r>
            <w:r w:rsidRPr="00BC5F45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 xml:space="preserve"> (</w:t>
            </w:r>
            <w:r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>6</w:t>
            </w:r>
            <w:r w:rsidRPr="00BC5F45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 xml:space="preserve">) wordt vervangen door OR </w:t>
            </w:r>
            <w:r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>Franssens</w:t>
            </w:r>
          </w:p>
        </w:tc>
      </w:tr>
      <w:tr w:rsidR="00AA2C92" w:rsidRPr="004012D6" w14:paraId="5E96D50F" w14:textId="77777777" w:rsidTr="00590AA5">
        <w:trPr>
          <w:trHeight w:val="52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F0691C" w14:textId="385DD976" w:rsidR="00AA2C92" w:rsidRPr="00AD488A" w:rsidRDefault="007D5263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right w:val="single" w:sz="8" w:space="0" w:color="auto"/>
            </w:tcBorders>
          </w:tcPr>
          <w:p w14:paraId="7EFCF956" w14:textId="6541C089" w:rsidR="00AA2C92" w:rsidRPr="00AD488A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t>2026/092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9F651DA" w14:textId="5D03BE25" w:rsidR="00AA2C92" w:rsidRPr="00AD488A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AF0179" w14:textId="44C1E1E4" w:rsidR="00AA2C92" w:rsidRPr="00AD488A" w:rsidRDefault="00AA2C92" w:rsidP="00AA2C92">
            <w:pPr>
              <w:widowControl w:val="0"/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9D83A4E" w14:textId="00C94753" w:rsidR="00AA2C92" w:rsidRPr="00AD488A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741706B" w14:textId="40F48CC5" w:rsidR="00AA2C92" w:rsidRPr="00AD488A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482878C" w14:textId="094BEDF5" w:rsidR="00AA2C92" w:rsidRPr="00AD488A" w:rsidRDefault="00AA2C92" w:rsidP="00AA2C92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</w:tr>
      <w:tr w:rsidR="007465E0" w:rsidRPr="004012D6" w14:paraId="37EF9AF2" w14:textId="77777777" w:rsidTr="00590AA5">
        <w:trPr>
          <w:trHeight w:val="520"/>
        </w:trPr>
        <w:tc>
          <w:tcPr>
            <w:tcW w:w="1544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7A10" w14:textId="647A3A28" w:rsidR="007465E0" w:rsidRPr="00BC5F45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sz w:val="24"/>
                <w:szCs w:val="24"/>
              </w:rPr>
            </w:pPr>
            <w:r w:rsidRPr="00BC5F45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 xml:space="preserve">OR </w:t>
            </w:r>
            <w:r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>THYS</w:t>
            </w:r>
            <w:r w:rsidRPr="00BC5F45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 xml:space="preserve"> (</w:t>
            </w:r>
            <w:r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>5</w:t>
            </w:r>
            <w:r w:rsidRPr="00BC5F45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 xml:space="preserve">) wordt vervangen door OR </w:t>
            </w:r>
            <w:r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>Franssens</w:t>
            </w:r>
          </w:p>
        </w:tc>
      </w:tr>
      <w:tr w:rsidR="007465E0" w:rsidRPr="004012D6" w14:paraId="36B28F88" w14:textId="77777777" w:rsidTr="00C03173">
        <w:trPr>
          <w:trHeight w:val="52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F54D" w14:textId="6C909A3D" w:rsidR="007465E0" w:rsidRPr="00AD488A" w:rsidRDefault="007D5263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2A7E6F" w14:textId="312F2D2E" w:rsidR="007465E0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2026/075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416515" w14:textId="67487CDA" w:rsidR="007465E0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CF9ABE" w14:textId="07912BC3" w:rsidR="007465E0" w:rsidRPr="00D473F6" w:rsidRDefault="007465E0" w:rsidP="007465E0">
            <w:pPr>
              <w:widowControl w:val="0"/>
              <w:autoSpaceDE w:val="0"/>
              <w:autoSpaceDN w:val="0"/>
              <w:adjustRightInd w:val="0"/>
              <w:ind w:left="0"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7022C4" w14:textId="77777777" w:rsidR="007465E0" w:rsidRPr="00AD488A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F2BECE" w14:textId="3C22367D" w:rsidR="007465E0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8E9337" w14:textId="73A28055" w:rsidR="007465E0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</w:tr>
      <w:tr w:rsidR="007465E0" w:rsidRPr="00590AA5" w14:paraId="492AD2BE" w14:textId="77777777" w:rsidTr="00C03173">
        <w:trPr>
          <w:trHeight w:val="52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53A8" w14:textId="1D5A6655" w:rsidR="007465E0" w:rsidRPr="00AD488A" w:rsidRDefault="007D5263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8C41E36" w14:textId="7F973B14" w:rsidR="007465E0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t>2026/035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6C7D0B6" w14:textId="4DF9449C" w:rsidR="007465E0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A9EC0D0" w14:textId="2AA9C50D" w:rsidR="007465E0" w:rsidRDefault="007465E0" w:rsidP="007465E0">
            <w:pPr>
              <w:widowControl w:val="0"/>
              <w:autoSpaceDE w:val="0"/>
              <w:autoSpaceDN w:val="0"/>
              <w:adjustRightInd w:val="0"/>
              <w:ind w:left="0"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757DE93" w14:textId="5FFDE792" w:rsidR="007465E0" w:rsidRPr="00AD488A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102A6A3" w14:textId="77777777" w:rsidR="007465E0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DBF9102" w14:textId="62EAAD0E" w:rsidR="007465E0" w:rsidRPr="00A66D3E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lang w:val="fr-FR"/>
              </w:rPr>
            </w:pPr>
          </w:p>
        </w:tc>
      </w:tr>
      <w:tr w:rsidR="007465E0" w:rsidRPr="004012D6" w14:paraId="38EB973B" w14:textId="77777777" w:rsidTr="004C06AE">
        <w:trPr>
          <w:trHeight w:val="520"/>
        </w:trPr>
        <w:tc>
          <w:tcPr>
            <w:tcW w:w="154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EF1A" w14:textId="0F9DAE42" w:rsidR="007465E0" w:rsidRPr="00BC5F45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sz w:val="24"/>
                <w:szCs w:val="24"/>
              </w:rPr>
            </w:pPr>
            <w:r w:rsidRPr="00BC5F45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 xml:space="preserve">OR </w:t>
            </w:r>
            <w:r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>JANSSENS</w:t>
            </w:r>
            <w:r w:rsidRPr="00BC5F45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 xml:space="preserve"> (</w:t>
            </w:r>
            <w:r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>2</w:t>
            </w:r>
            <w:r w:rsidRPr="00BC5F45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 xml:space="preserve">) wordt vervangen door OR </w:t>
            </w:r>
            <w:r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>Franssens</w:t>
            </w:r>
          </w:p>
        </w:tc>
      </w:tr>
      <w:tr w:rsidR="007465E0" w:rsidRPr="004012D6" w14:paraId="49A41F48" w14:textId="77777777" w:rsidTr="00865FA0">
        <w:trPr>
          <w:trHeight w:val="52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83BB" w14:textId="1F87D77C" w:rsidR="007465E0" w:rsidRPr="00AD488A" w:rsidRDefault="007D5263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6B79D8" w14:textId="7B473632" w:rsidR="007465E0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t>2026/061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2E364D" w14:textId="40903BE4" w:rsidR="007465E0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E5F1ED" w14:textId="558A9558" w:rsidR="007465E0" w:rsidRDefault="007465E0" w:rsidP="007465E0">
            <w:pPr>
              <w:widowControl w:val="0"/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7EF5A7" w14:textId="77777777" w:rsidR="007465E0" w:rsidRPr="00AD488A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A2D85E" w14:textId="77777777" w:rsidR="007465E0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5359AD" w14:textId="6EC9FA0C" w:rsidR="007465E0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</w:tr>
      <w:tr w:rsidR="007465E0" w:rsidRPr="004012D6" w14:paraId="582B7338" w14:textId="77777777" w:rsidTr="00865FA0">
        <w:trPr>
          <w:trHeight w:val="52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85DD" w14:textId="0E4060FA" w:rsidR="007465E0" w:rsidRPr="00AD488A" w:rsidRDefault="007D5263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0D2D67" w14:textId="2966F750" w:rsidR="007465E0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t>2026/069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939226" w14:textId="67E33AB2" w:rsidR="007465E0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5A8B74" w14:textId="270437F3" w:rsidR="007465E0" w:rsidRPr="004F3E3D" w:rsidRDefault="007465E0" w:rsidP="00590AA5">
            <w:pPr>
              <w:pStyle w:val="Lijstalinea"/>
              <w:widowControl w:val="0"/>
              <w:autoSpaceDE w:val="0"/>
              <w:autoSpaceDN w:val="0"/>
              <w:adjustRightInd w:val="0"/>
              <w:ind w:left="510"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A4BE34" w14:textId="28C84B79" w:rsidR="007465E0" w:rsidRPr="00AD488A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219B4C" w14:textId="3492CDDB" w:rsidR="007465E0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94F743F" w14:textId="78567B62" w:rsidR="007465E0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</w:tr>
      <w:tr w:rsidR="007465E0" w:rsidRPr="004012D6" w14:paraId="15A314D1" w14:textId="77777777" w:rsidTr="00C80DCF">
        <w:trPr>
          <w:trHeight w:val="520"/>
        </w:trPr>
        <w:tc>
          <w:tcPr>
            <w:tcW w:w="154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FA67" w14:textId="1D6F9CE0" w:rsidR="007465E0" w:rsidRPr="00AD488A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sz w:val="24"/>
                <w:szCs w:val="24"/>
              </w:rPr>
            </w:pPr>
            <w:r w:rsidRPr="00AD488A">
              <w:rPr>
                <w:rFonts w:cstheme="minorHAnsi"/>
                <w:b/>
                <w:bCs/>
                <w:noProof/>
                <w:color w:val="000000"/>
                <w:sz w:val="28"/>
                <w:szCs w:val="28"/>
                <w:u w:val="single"/>
              </w:rPr>
              <w:t>OR</w:t>
            </w:r>
            <w:r>
              <w:rPr>
                <w:rFonts w:cstheme="minorHAnsi"/>
                <w:b/>
                <w:bCs/>
                <w:noProof/>
                <w:color w:val="000000"/>
                <w:sz w:val="28"/>
                <w:szCs w:val="28"/>
                <w:u w:val="single"/>
              </w:rPr>
              <w:t xml:space="preserve"> VANDERSTOKKER</w:t>
            </w:r>
          </w:p>
        </w:tc>
      </w:tr>
      <w:tr w:rsidR="007465E0" w:rsidRPr="004012D6" w14:paraId="2395A869" w14:textId="77777777" w:rsidTr="00C80DCF">
        <w:trPr>
          <w:trHeight w:val="520"/>
        </w:trPr>
        <w:tc>
          <w:tcPr>
            <w:tcW w:w="154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5564" w14:textId="7741E41D" w:rsidR="007465E0" w:rsidRPr="00BC5F45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</w:pPr>
            <w:r w:rsidRPr="00BC5F45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 xml:space="preserve">OR </w:t>
            </w:r>
            <w:r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>NACKAERTS</w:t>
            </w:r>
            <w:r w:rsidRPr="00BC5F45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 xml:space="preserve"> (</w:t>
            </w:r>
            <w:r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>8</w:t>
            </w:r>
            <w:r w:rsidRPr="00BC5F45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 xml:space="preserve">) wordt vervangen door OR </w:t>
            </w:r>
            <w:r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>Vanderstokker</w:t>
            </w:r>
          </w:p>
        </w:tc>
      </w:tr>
      <w:tr w:rsidR="007465E0" w:rsidRPr="004012D6" w14:paraId="715B6651" w14:textId="77777777" w:rsidTr="00865FA0">
        <w:trPr>
          <w:trHeight w:val="52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4FC6" w14:textId="45F3178A" w:rsidR="007465E0" w:rsidRPr="00AD488A" w:rsidRDefault="007D5263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1B19" w14:textId="3BCB40D3" w:rsidR="007465E0" w:rsidRPr="00AD488A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2026/039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6274" w14:textId="1AEE457F" w:rsidR="007465E0" w:rsidRPr="00AD488A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C3D8" w14:textId="12106B3A" w:rsidR="007465E0" w:rsidRPr="004E30D7" w:rsidRDefault="007465E0" w:rsidP="00590AA5">
            <w:pPr>
              <w:pStyle w:val="Lijstalinea"/>
              <w:widowControl w:val="0"/>
              <w:autoSpaceDE w:val="0"/>
              <w:autoSpaceDN w:val="0"/>
              <w:adjustRightInd w:val="0"/>
              <w:ind w:left="473"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2F28" w14:textId="77777777" w:rsidR="007465E0" w:rsidRPr="00AD488A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C469" w14:textId="7001D9E0" w:rsidR="007465E0" w:rsidRPr="00AD488A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B06E" w14:textId="134F9B34" w:rsidR="007465E0" w:rsidRPr="00AD488A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</w:tr>
      <w:tr w:rsidR="007465E0" w:rsidRPr="004012D6" w14:paraId="7C9DFE19" w14:textId="77777777" w:rsidTr="00865FA0">
        <w:trPr>
          <w:trHeight w:val="52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3F3C" w14:textId="7E6D2EAD" w:rsidR="007465E0" w:rsidRPr="00AD488A" w:rsidRDefault="007D5263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lastRenderedPageBreak/>
              <w:t>30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3D3ABAB" w14:textId="4F794620" w:rsidR="007465E0" w:rsidRDefault="007465E0" w:rsidP="007465E0">
            <w:r>
              <w:t>2026/058</w:t>
            </w:r>
          </w:p>
          <w:p w14:paraId="375A9639" w14:textId="77777777" w:rsidR="007465E0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941CFBE" w14:textId="2B5FEA5D" w:rsidR="007465E0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CCB66FE" w14:textId="3D2ABB4A" w:rsidR="007465E0" w:rsidRPr="0088563C" w:rsidRDefault="007465E0" w:rsidP="007465E0">
            <w:pPr>
              <w:widowControl w:val="0"/>
              <w:autoSpaceDE w:val="0"/>
              <w:autoSpaceDN w:val="0"/>
              <w:adjustRightInd w:val="0"/>
              <w:ind w:left="0"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23AF63E" w14:textId="5B6B445E" w:rsidR="007465E0" w:rsidRPr="00AD488A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B056571" w14:textId="77777777" w:rsidR="007465E0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9116D62" w14:textId="32C8C646" w:rsidR="007465E0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</w:tr>
      <w:tr w:rsidR="007465E0" w:rsidRPr="004012D6" w14:paraId="415C1853" w14:textId="77777777" w:rsidTr="004E34D7">
        <w:trPr>
          <w:trHeight w:val="520"/>
        </w:trPr>
        <w:tc>
          <w:tcPr>
            <w:tcW w:w="154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2317" w14:textId="139E116C" w:rsidR="007465E0" w:rsidRPr="00BC5F45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sz w:val="24"/>
                <w:szCs w:val="24"/>
              </w:rPr>
            </w:pPr>
            <w:r w:rsidRPr="00BC5F45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 xml:space="preserve">OR </w:t>
            </w:r>
            <w:r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>MELIS</w:t>
            </w:r>
            <w:r w:rsidRPr="00BC5F45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 xml:space="preserve"> (</w:t>
            </w:r>
            <w:r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>1</w:t>
            </w:r>
            <w:r w:rsidRPr="00BC5F45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 xml:space="preserve">) wordt vervangen door OR </w:t>
            </w:r>
            <w:r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>Vanderstokker</w:t>
            </w:r>
          </w:p>
        </w:tc>
      </w:tr>
      <w:tr w:rsidR="007465E0" w:rsidRPr="00213806" w14:paraId="16209C61" w14:textId="77777777" w:rsidTr="00865FA0">
        <w:trPr>
          <w:trHeight w:val="52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025F" w14:textId="6F01C7A0" w:rsidR="007465E0" w:rsidRPr="00AD488A" w:rsidRDefault="007D5263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D9E4C" w14:textId="31CA85CB" w:rsidR="007465E0" w:rsidRPr="00AD488A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2024/163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B4C2" w14:textId="7574DA21" w:rsidR="007465E0" w:rsidRPr="00AD488A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46B9" w14:textId="7BA49F01" w:rsidR="007465E0" w:rsidRPr="00237206" w:rsidRDefault="007465E0" w:rsidP="007465E0">
            <w:pPr>
              <w:widowControl w:val="0"/>
              <w:autoSpaceDE w:val="0"/>
              <w:autoSpaceDN w:val="0"/>
              <w:adjustRightInd w:val="0"/>
              <w:ind w:left="0"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15A8" w14:textId="77777777" w:rsidR="007465E0" w:rsidRPr="00AD488A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779E" w14:textId="5F5C869A" w:rsidR="007465E0" w:rsidRPr="00AD488A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BBAF8" w14:textId="19AEBB84" w:rsidR="007465E0" w:rsidRPr="00BC5F45" w:rsidRDefault="007465E0" w:rsidP="007465E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</w:tr>
    </w:tbl>
    <w:p w14:paraId="669EF277" w14:textId="77777777" w:rsidR="00F61AF8" w:rsidRPr="00AC5689" w:rsidRDefault="00F61AF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noProof/>
          <w:sz w:val="24"/>
          <w:szCs w:val="24"/>
        </w:rPr>
      </w:pPr>
    </w:p>
    <w:sectPr w:rsidR="00F61AF8" w:rsidRPr="00AC5689" w:rsidSect="009A2443">
      <w:footerReference w:type="default" r:id="rId8"/>
      <w:pgSz w:w="16838" w:h="11906" w:orient="landscape"/>
      <w:pgMar w:top="720" w:right="720" w:bottom="720" w:left="720" w:header="708" w:footer="708" w:gutter="0"/>
      <w:cols w:space="56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C798C" w14:textId="77777777" w:rsidR="005D3E9C" w:rsidRDefault="005D3E9C" w:rsidP="009A2443">
      <w:pPr>
        <w:spacing w:line="240" w:lineRule="auto"/>
      </w:pPr>
      <w:r>
        <w:separator/>
      </w:r>
    </w:p>
  </w:endnote>
  <w:endnote w:type="continuationSeparator" w:id="0">
    <w:p w14:paraId="04E705E5" w14:textId="77777777" w:rsidR="005D3E9C" w:rsidRDefault="005D3E9C" w:rsidP="009A24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195706493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1B3CB7E5" w14:textId="77777777" w:rsidR="00B47556" w:rsidRPr="005D2274" w:rsidRDefault="00B47556">
        <w:pPr>
          <w:pStyle w:val="Voettekst"/>
          <w:jc w:val="right"/>
          <w:rPr>
            <w:rFonts w:cstheme="minorHAnsi"/>
          </w:rPr>
        </w:pPr>
        <w:r w:rsidRPr="005D2274">
          <w:rPr>
            <w:rFonts w:cstheme="minorHAnsi"/>
          </w:rPr>
          <w:fldChar w:fldCharType="begin"/>
        </w:r>
        <w:r w:rsidRPr="005D2274">
          <w:rPr>
            <w:rFonts w:cstheme="minorHAnsi"/>
          </w:rPr>
          <w:instrText>PAGE   \* MERGEFORMAT</w:instrText>
        </w:r>
        <w:r w:rsidRPr="005D2274">
          <w:rPr>
            <w:rFonts w:cstheme="minorHAnsi"/>
          </w:rPr>
          <w:fldChar w:fldCharType="separate"/>
        </w:r>
        <w:r w:rsidR="00D6750F" w:rsidRPr="00D6750F">
          <w:rPr>
            <w:rFonts w:cstheme="minorHAnsi"/>
            <w:noProof/>
            <w:lang w:val="nl-NL"/>
          </w:rPr>
          <w:t>1</w:t>
        </w:r>
        <w:r w:rsidRPr="005D2274">
          <w:rPr>
            <w:rFonts w:cstheme="minorHAnsi"/>
          </w:rPr>
          <w:fldChar w:fldCharType="end"/>
        </w:r>
      </w:p>
    </w:sdtContent>
  </w:sdt>
  <w:p w14:paraId="03679866" w14:textId="77777777" w:rsidR="00096A6F" w:rsidRDefault="00096A6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1F2DF" w14:textId="77777777" w:rsidR="005D3E9C" w:rsidRDefault="005D3E9C" w:rsidP="009A2443">
      <w:pPr>
        <w:spacing w:line="240" w:lineRule="auto"/>
      </w:pPr>
      <w:r>
        <w:separator/>
      </w:r>
    </w:p>
  </w:footnote>
  <w:footnote w:type="continuationSeparator" w:id="0">
    <w:p w14:paraId="172282D6" w14:textId="77777777" w:rsidR="005D3E9C" w:rsidRDefault="005D3E9C" w:rsidP="009A244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76A"/>
    <w:multiLevelType w:val="hybridMultilevel"/>
    <w:tmpl w:val="7AFA3038"/>
    <w:lvl w:ilvl="0" w:tplc="C756E248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6" w:hanging="360"/>
      </w:pPr>
    </w:lvl>
    <w:lvl w:ilvl="2" w:tplc="0809001B" w:tentative="1">
      <w:start w:val="1"/>
      <w:numFmt w:val="lowerRoman"/>
      <w:lvlText w:val="%3."/>
      <w:lvlJc w:val="right"/>
      <w:pPr>
        <w:ind w:left="1896" w:hanging="180"/>
      </w:pPr>
    </w:lvl>
    <w:lvl w:ilvl="3" w:tplc="0809000F" w:tentative="1">
      <w:start w:val="1"/>
      <w:numFmt w:val="decimal"/>
      <w:lvlText w:val="%4."/>
      <w:lvlJc w:val="left"/>
      <w:pPr>
        <w:ind w:left="2616" w:hanging="360"/>
      </w:pPr>
    </w:lvl>
    <w:lvl w:ilvl="4" w:tplc="08090019" w:tentative="1">
      <w:start w:val="1"/>
      <w:numFmt w:val="lowerLetter"/>
      <w:lvlText w:val="%5."/>
      <w:lvlJc w:val="left"/>
      <w:pPr>
        <w:ind w:left="3336" w:hanging="360"/>
      </w:pPr>
    </w:lvl>
    <w:lvl w:ilvl="5" w:tplc="0809001B" w:tentative="1">
      <w:start w:val="1"/>
      <w:numFmt w:val="lowerRoman"/>
      <w:lvlText w:val="%6."/>
      <w:lvlJc w:val="right"/>
      <w:pPr>
        <w:ind w:left="4056" w:hanging="180"/>
      </w:pPr>
    </w:lvl>
    <w:lvl w:ilvl="6" w:tplc="0809000F" w:tentative="1">
      <w:start w:val="1"/>
      <w:numFmt w:val="decimal"/>
      <w:lvlText w:val="%7."/>
      <w:lvlJc w:val="left"/>
      <w:pPr>
        <w:ind w:left="4776" w:hanging="360"/>
      </w:pPr>
    </w:lvl>
    <w:lvl w:ilvl="7" w:tplc="08090019" w:tentative="1">
      <w:start w:val="1"/>
      <w:numFmt w:val="lowerLetter"/>
      <w:lvlText w:val="%8."/>
      <w:lvlJc w:val="left"/>
      <w:pPr>
        <w:ind w:left="5496" w:hanging="360"/>
      </w:pPr>
    </w:lvl>
    <w:lvl w:ilvl="8" w:tplc="08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" w15:restartNumberingAfterBreak="0">
    <w:nsid w:val="03C70CF2"/>
    <w:multiLevelType w:val="hybridMultilevel"/>
    <w:tmpl w:val="696E242A"/>
    <w:lvl w:ilvl="0" w:tplc="AEE2C44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84E2AAA"/>
    <w:multiLevelType w:val="hybridMultilevel"/>
    <w:tmpl w:val="70BC4C10"/>
    <w:lvl w:ilvl="0" w:tplc="3F504D5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1E42751E"/>
    <w:multiLevelType w:val="hybridMultilevel"/>
    <w:tmpl w:val="FDC05E14"/>
    <w:lvl w:ilvl="0" w:tplc="A2C4A29E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6" w:hanging="360"/>
      </w:pPr>
    </w:lvl>
    <w:lvl w:ilvl="2" w:tplc="0809001B" w:tentative="1">
      <w:start w:val="1"/>
      <w:numFmt w:val="lowerRoman"/>
      <w:lvlText w:val="%3."/>
      <w:lvlJc w:val="right"/>
      <w:pPr>
        <w:ind w:left="1896" w:hanging="180"/>
      </w:pPr>
    </w:lvl>
    <w:lvl w:ilvl="3" w:tplc="0809000F" w:tentative="1">
      <w:start w:val="1"/>
      <w:numFmt w:val="decimal"/>
      <w:lvlText w:val="%4."/>
      <w:lvlJc w:val="left"/>
      <w:pPr>
        <w:ind w:left="2616" w:hanging="360"/>
      </w:pPr>
    </w:lvl>
    <w:lvl w:ilvl="4" w:tplc="08090019" w:tentative="1">
      <w:start w:val="1"/>
      <w:numFmt w:val="lowerLetter"/>
      <w:lvlText w:val="%5."/>
      <w:lvlJc w:val="left"/>
      <w:pPr>
        <w:ind w:left="3336" w:hanging="360"/>
      </w:pPr>
    </w:lvl>
    <w:lvl w:ilvl="5" w:tplc="0809001B" w:tentative="1">
      <w:start w:val="1"/>
      <w:numFmt w:val="lowerRoman"/>
      <w:lvlText w:val="%6."/>
      <w:lvlJc w:val="right"/>
      <w:pPr>
        <w:ind w:left="4056" w:hanging="180"/>
      </w:pPr>
    </w:lvl>
    <w:lvl w:ilvl="6" w:tplc="0809000F" w:tentative="1">
      <w:start w:val="1"/>
      <w:numFmt w:val="decimal"/>
      <w:lvlText w:val="%7."/>
      <w:lvlJc w:val="left"/>
      <w:pPr>
        <w:ind w:left="4776" w:hanging="360"/>
      </w:pPr>
    </w:lvl>
    <w:lvl w:ilvl="7" w:tplc="08090019" w:tentative="1">
      <w:start w:val="1"/>
      <w:numFmt w:val="lowerLetter"/>
      <w:lvlText w:val="%8."/>
      <w:lvlJc w:val="left"/>
      <w:pPr>
        <w:ind w:left="5496" w:hanging="360"/>
      </w:pPr>
    </w:lvl>
    <w:lvl w:ilvl="8" w:tplc="08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4" w15:restartNumberingAfterBreak="0">
    <w:nsid w:val="20EF1CAA"/>
    <w:multiLevelType w:val="hybridMultilevel"/>
    <w:tmpl w:val="E79AA574"/>
    <w:lvl w:ilvl="0" w:tplc="0DD8603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299C0CFD"/>
    <w:multiLevelType w:val="hybridMultilevel"/>
    <w:tmpl w:val="CDF862BE"/>
    <w:lvl w:ilvl="0" w:tplc="46929DD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170" w:hanging="360"/>
      </w:pPr>
    </w:lvl>
    <w:lvl w:ilvl="2" w:tplc="0813001B" w:tentative="1">
      <w:start w:val="1"/>
      <w:numFmt w:val="lowerRoman"/>
      <w:lvlText w:val="%3."/>
      <w:lvlJc w:val="right"/>
      <w:pPr>
        <w:ind w:left="1890" w:hanging="180"/>
      </w:pPr>
    </w:lvl>
    <w:lvl w:ilvl="3" w:tplc="0813000F" w:tentative="1">
      <w:start w:val="1"/>
      <w:numFmt w:val="decimal"/>
      <w:lvlText w:val="%4."/>
      <w:lvlJc w:val="left"/>
      <w:pPr>
        <w:ind w:left="2610" w:hanging="360"/>
      </w:pPr>
    </w:lvl>
    <w:lvl w:ilvl="4" w:tplc="08130019" w:tentative="1">
      <w:start w:val="1"/>
      <w:numFmt w:val="lowerLetter"/>
      <w:lvlText w:val="%5."/>
      <w:lvlJc w:val="left"/>
      <w:pPr>
        <w:ind w:left="3330" w:hanging="360"/>
      </w:pPr>
    </w:lvl>
    <w:lvl w:ilvl="5" w:tplc="0813001B" w:tentative="1">
      <w:start w:val="1"/>
      <w:numFmt w:val="lowerRoman"/>
      <w:lvlText w:val="%6."/>
      <w:lvlJc w:val="right"/>
      <w:pPr>
        <w:ind w:left="4050" w:hanging="180"/>
      </w:pPr>
    </w:lvl>
    <w:lvl w:ilvl="6" w:tplc="0813000F" w:tentative="1">
      <w:start w:val="1"/>
      <w:numFmt w:val="decimal"/>
      <w:lvlText w:val="%7."/>
      <w:lvlJc w:val="left"/>
      <w:pPr>
        <w:ind w:left="4770" w:hanging="360"/>
      </w:pPr>
    </w:lvl>
    <w:lvl w:ilvl="7" w:tplc="08130019" w:tentative="1">
      <w:start w:val="1"/>
      <w:numFmt w:val="lowerLetter"/>
      <w:lvlText w:val="%8."/>
      <w:lvlJc w:val="left"/>
      <w:pPr>
        <w:ind w:left="5490" w:hanging="360"/>
      </w:pPr>
    </w:lvl>
    <w:lvl w:ilvl="8" w:tplc="0813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3DEA75D4"/>
    <w:multiLevelType w:val="hybridMultilevel"/>
    <w:tmpl w:val="CABE8776"/>
    <w:lvl w:ilvl="0" w:tplc="F1A87032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6" w:hanging="360"/>
      </w:pPr>
    </w:lvl>
    <w:lvl w:ilvl="2" w:tplc="0809001B" w:tentative="1">
      <w:start w:val="1"/>
      <w:numFmt w:val="lowerRoman"/>
      <w:lvlText w:val="%3."/>
      <w:lvlJc w:val="right"/>
      <w:pPr>
        <w:ind w:left="1896" w:hanging="180"/>
      </w:pPr>
    </w:lvl>
    <w:lvl w:ilvl="3" w:tplc="0809000F" w:tentative="1">
      <w:start w:val="1"/>
      <w:numFmt w:val="decimal"/>
      <w:lvlText w:val="%4."/>
      <w:lvlJc w:val="left"/>
      <w:pPr>
        <w:ind w:left="2616" w:hanging="360"/>
      </w:pPr>
    </w:lvl>
    <w:lvl w:ilvl="4" w:tplc="08090019" w:tentative="1">
      <w:start w:val="1"/>
      <w:numFmt w:val="lowerLetter"/>
      <w:lvlText w:val="%5."/>
      <w:lvlJc w:val="left"/>
      <w:pPr>
        <w:ind w:left="3336" w:hanging="360"/>
      </w:pPr>
    </w:lvl>
    <w:lvl w:ilvl="5" w:tplc="0809001B" w:tentative="1">
      <w:start w:val="1"/>
      <w:numFmt w:val="lowerRoman"/>
      <w:lvlText w:val="%6."/>
      <w:lvlJc w:val="right"/>
      <w:pPr>
        <w:ind w:left="4056" w:hanging="180"/>
      </w:pPr>
    </w:lvl>
    <w:lvl w:ilvl="6" w:tplc="0809000F" w:tentative="1">
      <w:start w:val="1"/>
      <w:numFmt w:val="decimal"/>
      <w:lvlText w:val="%7."/>
      <w:lvlJc w:val="left"/>
      <w:pPr>
        <w:ind w:left="4776" w:hanging="360"/>
      </w:pPr>
    </w:lvl>
    <w:lvl w:ilvl="7" w:tplc="08090019" w:tentative="1">
      <w:start w:val="1"/>
      <w:numFmt w:val="lowerLetter"/>
      <w:lvlText w:val="%8."/>
      <w:lvlJc w:val="left"/>
      <w:pPr>
        <w:ind w:left="5496" w:hanging="360"/>
      </w:pPr>
    </w:lvl>
    <w:lvl w:ilvl="8" w:tplc="08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7" w15:restartNumberingAfterBreak="0">
    <w:nsid w:val="3F9F7E04"/>
    <w:multiLevelType w:val="hybridMultilevel"/>
    <w:tmpl w:val="BCB4FCD6"/>
    <w:lvl w:ilvl="0" w:tplc="EBDE482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41C02418"/>
    <w:multiLevelType w:val="hybridMultilevel"/>
    <w:tmpl w:val="F61659DE"/>
    <w:lvl w:ilvl="0" w:tplc="5E14A202">
      <w:start w:val="1"/>
      <w:numFmt w:val="decimal"/>
      <w:lvlText w:val="%1."/>
      <w:lvlJc w:val="left"/>
      <w:pPr>
        <w:ind w:left="510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B6BEE"/>
    <w:multiLevelType w:val="hybridMultilevel"/>
    <w:tmpl w:val="23EA2E72"/>
    <w:lvl w:ilvl="0" w:tplc="919C7B0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6D63852"/>
    <w:multiLevelType w:val="hybridMultilevel"/>
    <w:tmpl w:val="C3980FE4"/>
    <w:lvl w:ilvl="0" w:tplc="0813000F">
      <w:start w:val="1"/>
      <w:numFmt w:val="decimal"/>
      <w:lvlText w:val="%1."/>
      <w:lvlJc w:val="left"/>
      <w:pPr>
        <w:ind w:left="1080" w:hanging="360"/>
      </w:p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1B6206"/>
    <w:multiLevelType w:val="hybridMultilevel"/>
    <w:tmpl w:val="8C0ADA62"/>
    <w:lvl w:ilvl="0" w:tplc="0809000F">
      <w:start w:val="1"/>
      <w:numFmt w:val="decimal"/>
      <w:lvlText w:val="%1."/>
      <w:lvlJc w:val="left"/>
      <w:pPr>
        <w:ind w:left="1193" w:hanging="360"/>
      </w:pPr>
    </w:lvl>
    <w:lvl w:ilvl="1" w:tplc="08090019" w:tentative="1">
      <w:start w:val="1"/>
      <w:numFmt w:val="lowerLetter"/>
      <w:lvlText w:val="%2."/>
      <w:lvlJc w:val="left"/>
      <w:pPr>
        <w:ind w:left="1913" w:hanging="360"/>
      </w:pPr>
    </w:lvl>
    <w:lvl w:ilvl="2" w:tplc="0809001B" w:tentative="1">
      <w:start w:val="1"/>
      <w:numFmt w:val="lowerRoman"/>
      <w:lvlText w:val="%3."/>
      <w:lvlJc w:val="right"/>
      <w:pPr>
        <w:ind w:left="2633" w:hanging="180"/>
      </w:pPr>
    </w:lvl>
    <w:lvl w:ilvl="3" w:tplc="0809000F" w:tentative="1">
      <w:start w:val="1"/>
      <w:numFmt w:val="decimal"/>
      <w:lvlText w:val="%4."/>
      <w:lvlJc w:val="left"/>
      <w:pPr>
        <w:ind w:left="3353" w:hanging="360"/>
      </w:pPr>
    </w:lvl>
    <w:lvl w:ilvl="4" w:tplc="08090019" w:tentative="1">
      <w:start w:val="1"/>
      <w:numFmt w:val="lowerLetter"/>
      <w:lvlText w:val="%5."/>
      <w:lvlJc w:val="left"/>
      <w:pPr>
        <w:ind w:left="4073" w:hanging="360"/>
      </w:pPr>
    </w:lvl>
    <w:lvl w:ilvl="5" w:tplc="0809001B" w:tentative="1">
      <w:start w:val="1"/>
      <w:numFmt w:val="lowerRoman"/>
      <w:lvlText w:val="%6."/>
      <w:lvlJc w:val="right"/>
      <w:pPr>
        <w:ind w:left="4793" w:hanging="180"/>
      </w:pPr>
    </w:lvl>
    <w:lvl w:ilvl="6" w:tplc="0809000F" w:tentative="1">
      <w:start w:val="1"/>
      <w:numFmt w:val="decimal"/>
      <w:lvlText w:val="%7."/>
      <w:lvlJc w:val="left"/>
      <w:pPr>
        <w:ind w:left="5513" w:hanging="360"/>
      </w:pPr>
    </w:lvl>
    <w:lvl w:ilvl="7" w:tplc="08090019" w:tentative="1">
      <w:start w:val="1"/>
      <w:numFmt w:val="lowerLetter"/>
      <w:lvlText w:val="%8."/>
      <w:lvlJc w:val="left"/>
      <w:pPr>
        <w:ind w:left="6233" w:hanging="360"/>
      </w:pPr>
    </w:lvl>
    <w:lvl w:ilvl="8" w:tplc="08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12" w15:restartNumberingAfterBreak="0">
    <w:nsid w:val="50552527"/>
    <w:multiLevelType w:val="hybridMultilevel"/>
    <w:tmpl w:val="9C48ED2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84701"/>
    <w:multiLevelType w:val="hybridMultilevel"/>
    <w:tmpl w:val="01F8BEE4"/>
    <w:lvl w:ilvl="0" w:tplc="CF16F91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170" w:hanging="360"/>
      </w:pPr>
    </w:lvl>
    <w:lvl w:ilvl="2" w:tplc="0813001B" w:tentative="1">
      <w:start w:val="1"/>
      <w:numFmt w:val="lowerRoman"/>
      <w:lvlText w:val="%3."/>
      <w:lvlJc w:val="right"/>
      <w:pPr>
        <w:ind w:left="1890" w:hanging="180"/>
      </w:pPr>
    </w:lvl>
    <w:lvl w:ilvl="3" w:tplc="0813000F" w:tentative="1">
      <w:start w:val="1"/>
      <w:numFmt w:val="decimal"/>
      <w:lvlText w:val="%4."/>
      <w:lvlJc w:val="left"/>
      <w:pPr>
        <w:ind w:left="2610" w:hanging="360"/>
      </w:pPr>
    </w:lvl>
    <w:lvl w:ilvl="4" w:tplc="08130019" w:tentative="1">
      <w:start w:val="1"/>
      <w:numFmt w:val="lowerLetter"/>
      <w:lvlText w:val="%5."/>
      <w:lvlJc w:val="left"/>
      <w:pPr>
        <w:ind w:left="3330" w:hanging="360"/>
      </w:pPr>
    </w:lvl>
    <w:lvl w:ilvl="5" w:tplc="0813001B" w:tentative="1">
      <w:start w:val="1"/>
      <w:numFmt w:val="lowerRoman"/>
      <w:lvlText w:val="%6."/>
      <w:lvlJc w:val="right"/>
      <w:pPr>
        <w:ind w:left="4050" w:hanging="180"/>
      </w:pPr>
    </w:lvl>
    <w:lvl w:ilvl="6" w:tplc="0813000F" w:tentative="1">
      <w:start w:val="1"/>
      <w:numFmt w:val="decimal"/>
      <w:lvlText w:val="%7."/>
      <w:lvlJc w:val="left"/>
      <w:pPr>
        <w:ind w:left="4770" w:hanging="360"/>
      </w:pPr>
    </w:lvl>
    <w:lvl w:ilvl="7" w:tplc="08130019" w:tentative="1">
      <w:start w:val="1"/>
      <w:numFmt w:val="lowerLetter"/>
      <w:lvlText w:val="%8."/>
      <w:lvlJc w:val="left"/>
      <w:pPr>
        <w:ind w:left="5490" w:hanging="360"/>
      </w:pPr>
    </w:lvl>
    <w:lvl w:ilvl="8" w:tplc="0813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5679273A"/>
    <w:multiLevelType w:val="hybridMultilevel"/>
    <w:tmpl w:val="71540F7E"/>
    <w:lvl w:ilvl="0" w:tplc="9D76316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575473DA"/>
    <w:multiLevelType w:val="hybridMultilevel"/>
    <w:tmpl w:val="6C8E1644"/>
    <w:lvl w:ilvl="0" w:tplc="96D2787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5C0E50A6"/>
    <w:multiLevelType w:val="hybridMultilevel"/>
    <w:tmpl w:val="65422EFA"/>
    <w:lvl w:ilvl="0" w:tplc="4E88246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 w15:restartNumberingAfterBreak="0">
    <w:nsid w:val="5C585457"/>
    <w:multiLevelType w:val="hybridMultilevel"/>
    <w:tmpl w:val="E60E4BCC"/>
    <w:lvl w:ilvl="0" w:tplc="451829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BF0A3E"/>
    <w:multiLevelType w:val="hybridMultilevel"/>
    <w:tmpl w:val="09AAF910"/>
    <w:lvl w:ilvl="0" w:tplc="9BD6DE7E">
      <w:start w:val="37"/>
      <w:numFmt w:val="bullet"/>
      <w:lvlText w:val="-"/>
      <w:lvlJc w:val="left"/>
      <w:pPr>
        <w:ind w:left="473" w:hanging="360"/>
      </w:pPr>
      <w:rPr>
        <w:rFonts w:ascii="Calibri" w:eastAsiaTheme="minorEastAsia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5F8947F1"/>
    <w:multiLevelType w:val="hybridMultilevel"/>
    <w:tmpl w:val="C6A88DBA"/>
    <w:lvl w:ilvl="0" w:tplc="99E6B18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0" w15:restartNumberingAfterBreak="0">
    <w:nsid w:val="655A0484"/>
    <w:multiLevelType w:val="hybridMultilevel"/>
    <w:tmpl w:val="9C8630CA"/>
    <w:lvl w:ilvl="0" w:tplc="B164F6CC">
      <w:start w:val="1"/>
      <w:numFmt w:val="decimal"/>
      <w:lvlText w:val="%1."/>
      <w:lvlJc w:val="left"/>
      <w:pPr>
        <w:ind w:left="510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1" w15:restartNumberingAfterBreak="0">
    <w:nsid w:val="66E40455"/>
    <w:multiLevelType w:val="hybridMultilevel"/>
    <w:tmpl w:val="0D061D04"/>
    <w:lvl w:ilvl="0" w:tplc="3714675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193" w:hanging="360"/>
      </w:pPr>
    </w:lvl>
    <w:lvl w:ilvl="2" w:tplc="0813001B" w:tentative="1">
      <w:start w:val="1"/>
      <w:numFmt w:val="lowerRoman"/>
      <w:lvlText w:val="%3."/>
      <w:lvlJc w:val="right"/>
      <w:pPr>
        <w:ind w:left="1913" w:hanging="180"/>
      </w:pPr>
    </w:lvl>
    <w:lvl w:ilvl="3" w:tplc="0813000F" w:tentative="1">
      <w:start w:val="1"/>
      <w:numFmt w:val="decimal"/>
      <w:lvlText w:val="%4."/>
      <w:lvlJc w:val="left"/>
      <w:pPr>
        <w:ind w:left="2633" w:hanging="360"/>
      </w:pPr>
    </w:lvl>
    <w:lvl w:ilvl="4" w:tplc="08130019" w:tentative="1">
      <w:start w:val="1"/>
      <w:numFmt w:val="lowerLetter"/>
      <w:lvlText w:val="%5."/>
      <w:lvlJc w:val="left"/>
      <w:pPr>
        <w:ind w:left="3353" w:hanging="360"/>
      </w:pPr>
    </w:lvl>
    <w:lvl w:ilvl="5" w:tplc="0813001B" w:tentative="1">
      <w:start w:val="1"/>
      <w:numFmt w:val="lowerRoman"/>
      <w:lvlText w:val="%6."/>
      <w:lvlJc w:val="right"/>
      <w:pPr>
        <w:ind w:left="4073" w:hanging="180"/>
      </w:pPr>
    </w:lvl>
    <w:lvl w:ilvl="6" w:tplc="0813000F" w:tentative="1">
      <w:start w:val="1"/>
      <w:numFmt w:val="decimal"/>
      <w:lvlText w:val="%7."/>
      <w:lvlJc w:val="left"/>
      <w:pPr>
        <w:ind w:left="4793" w:hanging="360"/>
      </w:pPr>
    </w:lvl>
    <w:lvl w:ilvl="7" w:tplc="08130019" w:tentative="1">
      <w:start w:val="1"/>
      <w:numFmt w:val="lowerLetter"/>
      <w:lvlText w:val="%8."/>
      <w:lvlJc w:val="left"/>
      <w:pPr>
        <w:ind w:left="5513" w:hanging="360"/>
      </w:pPr>
    </w:lvl>
    <w:lvl w:ilvl="8" w:tplc="0813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2" w15:restartNumberingAfterBreak="0">
    <w:nsid w:val="70D32078"/>
    <w:multiLevelType w:val="hybridMultilevel"/>
    <w:tmpl w:val="F93AE36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3869BA"/>
    <w:multiLevelType w:val="hybridMultilevel"/>
    <w:tmpl w:val="2CDA10B8"/>
    <w:lvl w:ilvl="0" w:tplc="D700C1B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4" w15:restartNumberingAfterBreak="0">
    <w:nsid w:val="76143147"/>
    <w:multiLevelType w:val="hybridMultilevel"/>
    <w:tmpl w:val="870695EC"/>
    <w:lvl w:ilvl="0" w:tplc="768AEF68">
      <w:start w:val="1"/>
      <w:numFmt w:val="decimal"/>
      <w:lvlText w:val="%1."/>
      <w:lvlJc w:val="left"/>
      <w:pPr>
        <w:ind w:left="510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34861">
    <w:abstractNumId w:val="1"/>
  </w:num>
  <w:num w:numId="2" w16cid:durableId="518391201">
    <w:abstractNumId w:val="12"/>
  </w:num>
  <w:num w:numId="3" w16cid:durableId="781076549">
    <w:abstractNumId w:val="9"/>
  </w:num>
  <w:num w:numId="4" w16cid:durableId="2081057418">
    <w:abstractNumId w:val="4"/>
  </w:num>
  <w:num w:numId="5" w16cid:durableId="857814530">
    <w:abstractNumId w:val="15"/>
  </w:num>
  <w:num w:numId="6" w16cid:durableId="1917475755">
    <w:abstractNumId w:val="6"/>
  </w:num>
  <w:num w:numId="7" w16cid:durableId="852571364">
    <w:abstractNumId w:val="0"/>
  </w:num>
  <w:num w:numId="8" w16cid:durableId="120613550">
    <w:abstractNumId w:val="16"/>
  </w:num>
  <w:num w:numId="9" w16cid:durableId="2010793060">
    <w:abstractNumId w:val="13"/>
  </w:num>
  <w:num w:numId="10" w16cid:durableId="31082760">
    <w:abstractNumId w:val="23"/>
  </w:num>
  <w:num w:numId="11" w16cid:durableId="254628326">
    <w:abstractNumId w:val="3"/>
  </w:num>
  <w:num w:numId="12" w16cid:durableId="1433473891">
    <w:abstractNumId w:val="7"/>
  </w:num>
  <w:num w:numId="13" w16cid:durableId="434862816">
    <w:abstractNumId w:val="10"/>
  </w:num>
  <w:num w:numId="14" w16cid:durableId="1285232432">
    <w:abstractNumId w:val="22"/>
  </w:num>
  <w:num w:numId="15" w16cid:durableId="535191352">
    <w:abstractNumId w:val="17"/>
  </w:num>
  <w:num w:numId="16" w16cid:durableId="1715351999">
    <w:abstractNumId w:val="5"/>
  </w:num>
  <w:num w:numId="17" w16cid:durableId="1573807177">
    <w:abstractNumId w:val="2"/>
  </w:num>
  <w:num w:numId="18" w16cid:durableId="1045567736">
    <w:abstractNumId w:val="21"/>
  </w:num>
  <w:num w:numId="19" w16cid:durableId="515845781">
    <w:abstractNumId w:val="8"/>
  </w:num>
  <w:num w:numId="20" w16cid:durableId="777601513">
    <w:abstractNumId w:val="18"/>
  </w:num>
  <w:num w:numId="21" w16cid:durableId="322316015">
    <w:abstractNumId w:val="11"/>
  </w:num>
  <w:num w:numId="22" w16cid:durableId="208033182">
    <w:abstractNumId w:val="14"/>
  </w:num>
  <w:num w:numId="23" w16cid:durableId="1239558092">
    <w:abstractNumId w:val="20"/>
  </w:num>
  <w:num w:numId="24" w16cid:durableId="1236206323">
    <w:abstractNumId w:val="19"/>
  </w:num>
  <w:num w:numId="25" w16cid:durableId="58202865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E9C"/>
    <w:rsid w:val="00003DB3"/>
    <w:rsid w:val="00010A5F"/>
    <w:rsid w:val="0001578B"/>
    <w:rsid w:val="00016D1F"/>
    <w:rsid w:val="00034E0B"/>
    <w:rsid w:val="00044A59"/>
    <w:rsid w:val="00047B69"/>
    <w:rsid w:val="00053DC8"/>
    <w:rsid w:val="000564A4"/>
    <w:rsid w:val="00064658"/>
    <w:rsid w:val="00067C85"/>
    <w:rsid w:val="00072617"/>
    <w:rsid w:val="0007521E"/>
    <w:rsid w:val="0007556C"/>
    <w:rsid w:val="0008598F"/>
    <w:rsid w:val="00096A6F"/>
    <w:rsid w:val="000A04EE"/>
    <w:rsid w:val="000A2714"/>
    <w:rsid w:val="000B0826"/>
    <w:rsid w:val="000B132F"/>
    <w:rsid w:val="000D14F4"/>
    <w:rsid w:val="000D36F5"/>
    <w:rsid w:val="000D5E82"/>
    <w:rsid w:val="000D6EBE"/>
    <w:rsid w:val="000E4404"/>
    <w:rsid w:val="000F7A27"/>
    <w:rsid w:val="001128C2"/>
    <w:rsid w:val="00112A35"/>
    <w:rsid w:val="00122F4A"/>
    <w:rsid w:val="00124445"/>
    <w:rsid w:val="001254D7"/>
    <w:rsid w:val="00125B2C"/>
    <w:rsid w:val="0013716A"/>
    <w:rsid w:val="0014426C"/>
    <w:rsid w:val="00156589"/>
    <w:rsid w:val="00162136"/>
    <w:rsid w:val="00162457"/>
    <w:rsid w:val="00165878"/>
    <w:rsid w:val="00181491"/>
    <w:rsid w:val="001831DB"/>
    <w:rsid w:val="0019503B"/>
    <w:rsid w:val="001A3898"/>
    <w:rsid w:val="001B2937"/>
    <w:rsid w:val="001C1E1E"/>
    <w:rsid w:val="001C5EB8"/>
    <w:rsid w:val="001C7988"/>
    <w:rsid w:val="001D6337"/>
    <w:rsid w:val="001D6F66"/>
    <w:rsid w:val="001E1687"/>
    <w:rsid w:val="00202F87"/>
    <w:rsid w:val="00213806"/>
    <w:rsid w:val="002366CF"/>
    <w:rsid w:val="00237206"/>
    <w:rsid w:val="00261D48"/>
    <w:rsid w:val="00265C49"/>
    <w:rsid w:val="002730AD"/>
    <w:rsid w:val="00282FDA"/>
    <w:rsid w:val="00291240"/>
    <w:rsid w:val="002B4136"/>
    <w:rsid w:val="002C6FB0"/>
    <w:rsid w:val="002D02BA"/>
    <w:rsid w:val="002D2750"/>
    <w:rsid w:val="002E3A0E"/>
    <w:rsid w:val="00313A48"/>
    <w:rsid w:val="00316A11"/>
    <w:rsid w:val="00343D56"/>
    <w:rsid w:val="00345D21"/>
    <w:rsid w:val="00354582"/>
    <w:rsid w:val="003676CF"/>
    <w:rsid w:val="0039132F"/>
    <w:rsid w:val="003916D0"/>
    <w:rsid w:val="003945B4"/>
    <w:rsid w:val="003A0CFA"/>
    <w:rsid w:val="003A4296"/>
    <w:rsid w:val="003C592D"/>
    <w:rsid w:val="003C5FDE"/>
    <w:rsid w:val="003D4FF1"/>
    <w:rsid w:val="003E036F"/>
    <w:rsid w:val="003E0643"/>
    <w:rsid w:val="003E6D95"/>
    <w:rsid w:val="003F6C78"/>
    <w:rsid w:val="00405E45"/>
    <w:rsid w:val="0044660C"/>
    <w:rsid w:val="00447FD1"/>
    <w:rsid w:val="00455A1B"/>
    <w:rsid w:val="0045661A"/>
    <w:rsid w:val="00464B8A"/>
    <w:rsid w:val="00487463"/>
    <w:rsid w:val="004875A7"/>
    <w:rsid w:val="004930E0"/>
    <w:rsid w:val="004A2484"/>
    <w:rsid w:val="004A7BC4"/>
    <w:rsid w:val="004B08FD"/>
    <w:rsid w:val="004C5114"/>
    <w:rsid w:val="004D1236"/>
    <w:rsid w:val="004D1BF2"/>
    <w:rsid w:val="004E30D7"/>
    <w:rsid w:val="004F3E3D"/>
    <w:rsid w:val="005001EF"/>
    <w:rsid w:val="005039DC"/>
    <w:rsid w:val="00506BFB"/>
    <w:rsid w:val="00530318"/>
    <w:rsid w:val="00532EDA"/>
    <w:rsid w:val="00533196"/>
    <w:rsid w:val="00553017"/>
    <w:rsid w:val="005540D4"/>
    <w:rsid w:val="00560039"/>
    <w:rsid w:val="00575EC8"/>
    <w:rsid w:val="00577AA2"/>
    <w:rsid w:val="00580CF1"/>
    <w:rsid w:val="0058192A"/>
    <w:rsid w:val="00590AA5"/>
    <w:rsid w:val="00596D64"/>
    <w:rsid w:val="00597C9B"/>
    <w:rsid w:val="005A2ABC"/>
    <w:rsid w:val="005B07B7"/>
    <w:rsid w:val="005D1B7D"/>
    <w:rsid w:val="005D2274"/>
    <w:rsid w:val="005D3E9C"/>
    <w:rsid w:val="005D419E"/>
    <w:rsid w:val="005E076B"/>
    <w:rsid w:val="005E5A75"/>
    <w:rsid w:val="005E7E64"/>
    <w:rsid w:val="00600F3D"/>
    <w:rsid w:val="00613429"/>
    <w:rsid w:val="00613B74"/>
    <w:rsid w:val="0062783F"/>
    <w:rsid w:val="00640B44"/>
    <w:rsid w:val="00671B51"/>
    <w:rsid w:val="00671DF3"/>
    <w:rsid w:val="00692BB9"/>
    <w:rsid w:val="006C031D"/>
    <w:rsid w:val="006C0C41"/>
    <w:rsid w:val="006C3084"/>
    <w:rsid w:val="006D1341"/>
    <w:rsid w:val="006E0BEE"/>
    <w:rsid w:val="006E1389"/>
    <w:rsid w:val="006E3881"/>
    <w:rsid w:val="006E7563"/>
    <w:rsid w:val="006F7522"/>
    <w:rsid w:val="007023D6"/>
    <w:rsid w:val="007041CC"/>
    <w:rsid w:val="007104EE"/>
    <w:rsid w:val="00715B01"/>
    <w:rsid w:val="00730BDA"/>
    <w:rsid w:val="00732FB8"/>
    <w:rsid w:val="00735BD7"/>
    <w:rsid w:val="007465E0"/>
    <w:rsid w:val="00746B6C"/>
    <w:rsid w:val="00754A1E"/>
    <w:rsid w:val="0076035F"/>
    <w:rsid w:val="007727B5"/>
    <w:rsid w:val="00774236"/>
    <w:rsid w:val="00775146"/>
    <w:rsid w:val="0077796B"/>
    <w:rsid w:val="007B7D8D"/>
    <w:rsid w:val="007C443B"/>
    <w:rsid w:val="007C5DF3"/>
    <w:rsid w:val="007D3F42"/>
    <w:rsid w:val="007D5263"/>
    <w:rsid w:val="007D55F3"/>
    <w:rsid w:val="007F2912"/>
    <w:rsid w:val="00801E0F"/>
    <w:rsid w:val="00825DEF"/>
    <w:rsid w:val="00833007"/>
    <w:rsid w:val="0085223A"/>
    <w:rsid w:val="00854471"/>
    <w:rsid w:val="00862ADC"/>
    <w:rsid w:val="008630EA"/>
    <w:rsid w:val="00865FA0"/>
    <w:rsid w:val="008725E1"/>
    <w:rsid w:val="00873DE6"/>
    <w:rsid w:val="00884CC5"/>
    <w:rsid w:val="0088563C"/>
    <w:rsid w:val="008D5F44"/>
    <w:rsid w:val="00915758"/>
    <w:rsid w:val="009324C5"/>
    <w:rsid w:val="00940D3C"/>
    <w:rsid w:val="009421B7"/>
    <w:rsid w:val="00955E0F"/>
    <w:rsid w:val="00957B8A"/>
    <w:rsid w:val="00957ECD"/>
    <w:rsid w:val="00962516"/>
    <w:rsid w:val="009746EA"/>
    <w:rsid w:val="00993345"/>
    <w:rsid w:val="00995C1D"/>
    <w:rsid w:val="009A2443"/>
    <w:rsid w:val="009B1376"/>
    <w:rsid w:val="009B2396"/>
    <w:rsid w:val="009B31EF"/>
    <w:rsid w:val="009B3994"/>
    <w:rsid w:val="009B3B9D"/>
    <w:rsid w:val="009D05E0"/>
    <w:rsid w:val="009D6320"/>
    <w:rsid w:val="009D7053"/>
    <w:rsid w:val="009E3B7F"/>
    <w:rsid w:val="009E3F1E"/>
    <w:rsid w:val="009F004A"/>
    <w:rsid w:val="00A17151"/>
    <w:rsid w:val="00A30F39"/>
    <w:rsid w:val="00A41725"/>
    <w:rsid w:val="00A41891"/>
    <w:rsid w:val="00A429AB"/>
    <w:rsid w:val="00A461AA"/>
    <w:rsid w:val="00A53A7E"/>
    <w:rsid w:val="00A55FAC"/>
    <w:rsid w:val="00A61013"/>
    <w:rsid w:val="00A66D3E"/>
    <w:rsid w:val="00A676FD"/>
    <w:rsid w:val="00A70B58"/>
    <w:rsid w:val="00A7122A"/>
    <w:rsid w:val="00A734FA"/>
    <w:rsid w:val="00A96787"/>
    <w:rsid w:val="00AA1972"/>
    <w:rsid w:val="00AA2C92"/>
    <w:rsid w:val="00AA45DE"/>
    <w:rsid w:val="00AA6DAF"/>
    <w:rsid w:val="00AB2823"/>
    <w:rsid w:val="00AC5689"/>
    <w:rsid w:val="00AD27C4"/>
    <w:rsid w:val="00AD3266"/>
    <w:rsid w:val="00AD3EF8"/>
    <w:rsid w:val="00AD412D"/>
    <w:rsid w:val="00AD488A"/>
    <w:rsid w:val="00AF20A2"/>
    <w:rsid w:val="00AF409A"/>
    <w:rsid w:val="00AF73F4"/>
    <w:rsid w:val="00AF7564"/>
    <w:rsid w:val="00B00B00"/>
    <w:rsid w:val="00B00BD6"/>
    <w:rsid w:val="00B40880"/>
    <w:rsid w:val="00B425FC"/>
    <w:rsid w:val="00B457FD"/>
    <w:rsid w:val="00B47556"/>
    <w:rsid w:val="00B5042E"/>
    <w:rsid w:val="00B640EC"/>
    <w:rsid w:val="00B81F83"/>
    <w:rsid w:val="00B85010"/>
    <w:rsid w:val="00B9402E"/>
    <w:rsid w:val="00BA0DCA"/>
    <w:rsid w:val="00BA7150"/>
    <w:rsid w:val="00BC375A"/>
    <w:rsid w:val="00BC5F45"/>
    <w:rsid w:val="00BD2015"/>
    <w:rsid w:val="00BF3B7C"/>
    <w:rsid w:val="00C005BC"/>
    <w:rsid w:val="00C03173"/>
    <w:rsid w:val="00C065C5"/>
    <w:rsid w:val="00C312C8"/>
    <w:rsid w:val="00C328E6"/>
    <w:rsid w:val="00C409A5"/>
    <w:rsid w:val="00C503DC"/>
    <w:rsid w:val="00C66437"/>
    <w:rsid w:val="00C84659"/>
    <w:rsid w:val="00C85FB7"/>
    <w:rsid w:val="00C9101D"/>
    <w:rsid w:val="00C94000"/>
    <w:rsid w:val="00C95385"/>
    <w:rsid w:val="00CA3676"/>
    <w:rsid w:val="00CC21AA"/>
    <w:rsid w:val="00CE23BE"/>
    <w:rsid w:val="00CF2FC5"/>
    <w:rsid w:val="00D02E89"/>
    <w:rsid w:val="00D129C0"/>
    <w:rsid w:val="00D1493A"/>
    <w:rsid w:val="00D15B8B"/>
    <w:rsid w:val="00D1767B"/>
    <w:rsid w:val="00D17C2C"/>
    <w:rsid w:val="00D330EE"/>
    <w:rsid w:val="00D42549"/>
    <w:rsid w:val="00D473F6"/>
    <w:rsid w:val="00D6750F"/>
    <w:rsid w:val="00D752E0"/>
    <w:rsid w:val="00D8056E"/>
    <w:rsid w:val="00D84404"/>
    <w:rsid w:val="00D9728C"/>
    <w:rsid w:val="00DC3B88"/>
    <w:rsid w:val="00DC7CB1"/>
    <w:rsid w:val="00DD33CC"/>
    <w:rsid w:val="00DD5948"/>
    <w:rsid w:val="00DE3B19"/>
    <w:rsid w:val="00DF14FD"/>
    <w:rsid w:val="00DF236E"/>
    <w:rsid w:val="00DF632A"/>
    <w:rsid w:val="00DF6C40"/>
    <w:rsid w:val="00E11FA6"/>
    <w:rsid w:val="00E22B63"/>
    <w:rsid w:val="00E22EF6"/>
    <w:rsid w:val="00E272F8"/>
    <w:rsid w:val="00E36385"/>
    <w:rsid w:val="00E41BB6"/>
    <w:rsid w:val="00E443B4"/>
    <w:rsid w:val="00E47F58"/>
    <w:rsid w:val="00E55ED6"/>
    <w:rsid w:val="00E570E2"/>
    <w:rsid w:val="00E65BF8"/>
    <w:rsid w:val="00E73949"/>
    <w:rsid w:val="00E76217"/>
    <w:rsid w:val="00E80851"/>
    <w:rsid w:val="00E85A35"/>
    <w:rsid w:val="00E90BE9"/>
    <w:rsid w:val="00E910F1"/>
    <w:rsid w:val="00EA2F20"/>
    <w:rsid w:val="00EA5B89"/>
    <w:rsid w:val="00EA684E"/>
    <w:rsid w:val="00EB17E9"/>
    <w:rsid w:val="00EB6D2C"/>
    <w:rsid w:val="00EB7BE5"/>
    <w:rsid w:val="00EC3F80"/>
    <w:rsid w:val="00EC7899"/>
    <w:rsid w:val="00EE11A3"/>
    <w:rsid w:val="00EE5A17"/>
    <w:rsid w:val="00EF03A4"/>
    <w:rsid w:val="00F00938"/>
    <w:rsid w:val="00F33DB6"/>
    <w:rsid w:val="00F533E9"/>
    <w:rsid w:val="00F61AF8"/>
    <w:rsid w:val="00F63075"/>
    <w:rsid w:val="00F6332A"/>
    <w:rsid w:val="00F64515"/>
    <w:rsid w:val="00F80CF7"/>
    <w:rsid w:val="00F838B5"/>
    <w:rsid w:val="00F92DDC"/>
    <w:rsid w:val="00FA1009"/>
    <w:rsid w:val="00FB19EE"/>
    <w:rsid w:val="00FB4E68"/>
    <w:rsid w:val="00FB5A8D"/>
    <w:rsid w:val="00FC4B8E"/>
    <w:rsid w:val="00FE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66F612"/>
  <w14:defaultImageDpi w14:val="0"/>
  <w15:docId w15:val="{B7A3974A-4333-4A02-B6E3-98B4E23FA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nl-BE" w:eastAsia="nl-BE" w:bidi="ar-SA"/>
      </w:rPr>
    </w:rPrDefault>
    <w:pPrDefault>
      <w:pPr>
        <w:spacing w:line="360" w:lineRule="auto"/>
        <w:ind w:left="113" w:right="11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E076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basedOn w:val="Standaardalinea-lettertype"/>
    <w:uiPriority w:val="20"/>
    <w:qFormat/>
    <w:rPr>
      <w:rFonts w:cs="Times New Roman"/>
      <w:i/>
      <w:iCs/>
    </w:rPr>
  </w:style>
  <w:style w:type="character" w:customStyle="1" w:styleId="EquationVariables">
    <w:name w:val="EquationVariables"/>
    <w:uiPriority w:val="99"/>
    <w:rPr>
      <w:i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  <w:spacing w:line="240" w:lineRule="auto"/>
    </w:pPr>
    <w:rPr>
      <w:rFonts w:ascii="Times" w:hAnsi="Times" w:cs="Times"/>
      <w:noProof/>
      <w:color w:val="000000"/>
      <w:sz w:val="24"/>
      <w:szCs w:val="24"/>
    </w:rPr>
  </w:style>
  <w:style w:type="paragraph" w:customStyle="1" w:styleId="Bulleted">
    <w:name w:val="Bulleted"/>
    <w:uiPriority w:val="99"/>
    <w:pPr>
      <w:widowControl w:val="0"/>
      <w:tabs>
        <w:tab w:val="left" w:pos="283"/>
      </w:tabs>
      <w:autoSpaceDE w:val="0"/>
      <w:autoSpaceDN w:val="0"/>
      <w:adjustRightInd w:val="0"/>
      <w:spacing w:line="240" w:lineRule="auto"/>
      <w:ind w:left="283"/>
    </w:pPr>
    <w:rPr>
      <w:rFonts w:ascii="Times" w:hAnsi="Times" w:cs="Times"/>
      <w:noProof/>
      <w:color w:val="000000"/>
      <w:sz w:val="24"/>
      <w:szCs w:val="24"/>
    </w:rPr>
  </w:style>
  <w:style w:type="paragraph" w:customStyle="1" w:styleId="CellBody">
    <w:name w:val="CellBody"/>
    <w:uiPriority w:val="99"/>
    <w:pPr>
      <w:widowControl w:val="0"/>
      <w:autoSpaceDE w:val="0"/>
      <w:autoSpaceDN w:val="0"/>
      <w:adjustRightInd w:val="0"/>
      <w:spacing w:line="240" w:lineRule="auto"/>
    </w:pPr>
    <w:rPr>
      <w:rFonts w:ascii="Times" w:hAnsi="Times" w:cs="Times"/>
      <w:noProof/>
      <w:color w:val="000000"/>
      <w:sz w:val="24"/>
      <w:szCs w:val="24"/>
    </w:rPr>
  </w:style>
  <w:style w:type="paragraph" w:customStyle="1" w:styleId="CellHeading">
    <w:name w:val="CellHeading"/>
    <w:uiPriority w:val="99"/>
    <w:pPr>
      <w:widowControl w:val="0"/>
      <w:autoSpaceDE w:val="0"/>
      <w:autoSpaceDN w:val="0"/>
      <w:adjustRightInd w:val="0"/>
      <w:spacing w:line="240" w:lineRule="auto"/>
      <w:jc w:val="center"/>
    </w:pPr>
    <w:rPr>
      <w:rFonts w:ascii="Times" w:hAnsi="Times" w:cs="Times"/>
      <w:noProof/>
      <w:color w:val="000000"/>
      <w:sz w:val="24"/>
      <w:szCs w:val="24"/>
    </w:rPr>
  </w:style>
  <w:style w:type="paragraph" w:customStyle="1" w:styleId="Footnote">
    <w:name w:val="Footnote"/>
    <w:uiPriority w:val="99"/>
    <w:pPr>
      <w:widowControl w:val="0"/>
      <w:tabs>
        <w:tab w:val="left" w:pos="567"/>
      </w:tabs>
      <w:autoSpaceDE w:val="0"/>
      <w:autoSpaceDN w:val="0"/>
      <w:adjustRightInd w:val="0"/>
      <w:spacing w:line="240" w:lineRule="auto"/>
      <w:ind w:left="567" w:right="283"/>
    </w:pPr>
    <w:rPr>
      <w:rFonts w:ascii="Times" w:hAnsi="Times" w:cs="Times"/>
      <w:noProof/>
      <w:color w:val="000000"/>
      <w:sz w:val="20"/>
      <w:szCs w:val="20"/>
    </w:rPr>
  </w:style>
  <w:style w:type="paragraph" w:customStyle="1" w:styleId="Heading1">
    <w:name w:val="Heading1"/>
    <w:uiPriority w:val="99"/>
    <w:pPr>
      <w:keepNext/>
      <w:widowControl w:val="0"/>
      <w:autoSpaceDE w:val="0"/>
      <w:autoSpaceDN w:val="0"/>
      <w:adjustRightInd w:val="0"/>
      <w:spacing w:before="280" w:after="120" w:line="240" w:lineRule="auto"/>
    </w:pPr>
    <w:rPr>
      <w:rFonts w:ascii="Times" w:hAnsi="Times" w:cs="Times"/>
      <w:b/>
      <w:bCs/>
      <w:noProof/>
      <w:color w:val="000000"/>
      <w:sz w:val="28"/>
      <w:szCs w:val="28"/>
    </w:rPr>
  </w:style>
  <w:style w:type="paragraph" w:customStyle="1" w:styleId="Heading2">
    <w:name w:val="Heading2"/>
    <w:uiPriority w:val="99"/>
    <w:pPr>
      <w:keepNext/>
      <w:widowControl w:val="0"/>
      <w:autoSpaceDE w:val="0"/>
      <w:autoSpaceDN w:val="0"/>
      <w:adjustRightInd w:val="0"/>
      <w:spacing w:before="240" w:after="60" w:line="240" w:lineRule="auto"/>
    </w:pPr>
    <w:rPr>
      <w:rFonts w:ascii="Times" w:hAnsi="Times" w:cs="Times"/>
      <w:b/>
      <w:bCs/>
      <w:noProof/>
      <w:color w:val="000000"/>
      <w:sz w:val="24"/>
      <w:szCs w:val="24"/>
    </w:rPr>
  </w:style>
  <w:style w:type="paragraph" w:customStyle="1" w:styleId="HeadingRunIn">
    <w:name w:val="HeadingRunIn"/>
    <w:uiPriority w:val="99"/>
    <w:pPr>
      <w:keepNext/>
      <w:widowControl w:val="0"/>
      <w:autoSpaceDE w:val="0"/>
      <w:autoSpaceDN w:val="0"/>
      <w:adjustRightInd w:val="0"/>
      <w:spacing w:before="120" w:line="240" w:lineRule="auto"/>
    </w:pPr>
    <w:rPr>
      <w:rFonts w:ascii="Times" w:hAnsi="Times" w:cs="Times"/>
      <w:b/>
      <w:bCs/>
      <w:noProof/>
      <w:color w:val="000000"/>
      <w:sz w:val="24"/>
      <w:szCs w:val="24"/>
    </w:rPr>
  </w:style>
  <w:style w:type="paragraph" w:customStyle="1" w:styleId="Indented">
    <w:name w:val="Indented"/>
    <w:uiPriority w:val="99"/>
    <w:pPr>
      <w:widowControl w:val="0"/>
      <w:tabs>
        <w:tab w:val="left" w:pos="283"/>
      </w:tabs>
      <w:autoSpaceDE w:val="0"/>
      <w:autoSpaceDN w:val="0"/>
      <w:adjustRightInd w:val="0"/>
      <w:spacing w:line="240" w:lineRule="auto"/>
      <w:ind w:left="283"/>
    </w:pPr>
    <w:rPr>
      <w:rFonts w:ascii="Times" w:hAnsi="Times" w:cs="Times"/>
      <w:noProof/>
      <w:color w:val="000000"/>
      <w:sz w:val="24"/>
      <w:szCs w:val="24"/>
    </w:rPr>
  </w:style>
  <w:style w:type="paragraph" w:customStyle="1" w:styleId="Numbered">
    <w:name w:val="Numbered"/>
    <w:uiPriority w:val="99"/>
    <w:pPr>
      <w:widowControl w:val="0"/>
      <w:tabs>
        <w:tab w:val="left" w:pos="283"/>
      </w:tabs>
      <w:autoSpaceDE w:val="0"/>
      <w:autoSpaceDN w:val="0"/>
      <w:adjustRightInd w:val="0"/>
      <w:spacing w:line="240" w:lineRule="auto"/>
      <w:ind w:left="283"/>
    </w:pPr>
    <w:rPr>
      <w:rFonts w:ascii="Times" w:hAnsi="Times" w:cs="Times"/>
      <w:noProof/>
      <w:color w:val="000000"/>
      <w:sz w:val="24"/>
      <w:szCs w:val="24"/>
    </w:rPr>
  </w:style>
  <w:style w:type="paragraph" w:customStyle="1" w:styleId="Numbered1">
    <w:name w:val="Numbered1"/>
    <w:uiPriority w:val="99"/>
    <w:pPr>
      <w:widowControl w:val="0"/>
      <w:tabs>
        <w:tab w:val="left" w:pos="283"/>
      </w:tabs>
      <w:autoSpaceDE w:val="0"/>
      <w:autoSpaceDN w:val="0"/>
      <w:adjustRightInd w:val="0"/>
      <w:spacing w:line="240" w:lineRule="auto"/>
      <w:ind w:left="283"/>
    </w:pPr>
    <w:rPr>
      <w:rFonts w:ascii="Times" w:hAnsi="Times" w:cs="Times"/>
      <w:noProof/>
      <w:color w:val="000000"/>
      <w:sz w:val="24"/>
      <w:szCs w:val="24"/>
    </w:rPr>
  </w:style>
  <w:style w:type="paragraph" w:customStyle="1" w:styleId="TableFootnote">
    <w:name w:val="TableFootnote"/>
    <w:uiPriority w:val="99"/>
    <w:pPr>
      <w:widowControl w:val="0"/>
      <w:tabs>
        <w:tab w:val="left" w:pos="567"/>
      </w:tabs>
      <w:autoSpaceDE w:val="0"/>
      <w:autoSpaceDN w:val="0"/>
      <w:adjustRightInd w:val="0"/>
      <w:spacing w:line="240" w:lineRule="auto"/>
      <w:ind w:left="567" w:right="283"/>
    </w:pPr>
    <w:rPr>
      <w:rFonts w:ascii="Times" w:hAnsi="Times" w:cs="Times"/>
      <w:noProof/>
      <w:color w:val="000000"/>
      <w:sz w:val="20"/>
      <w:szCs w:val="20"/>
    </w:rPr>
  </w:style>
  <w:style w:type="paragraph" w:customStyle="1" w:styleId="TableTitle">
    <w:name w:val="TableTitle"/>
    <w:uiPriority w:val="99"/>
    <w:pPr>
      <w:widowControl w:val="0"/>
      <w:autoSpaceDE w:val="0"/>
      <w:autoSpaceDN w:val="0"/>
      <w:adjustRightInd w:val="0"/>
      <w:spacing w:line="240" w:lineRule="auto"/>
      <w:jc w:val="center"/>
    </w:pPr>
    <w:rPr>
      <w:rFonts w:ascii="Times" w:hAnsi="Times" w:cs="Times"/>
      <w:b/>
      <w:bCs/>
      <w:noProof/>
      <w:color w:val="000000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99"/>
    <w:qFormat/>
    <w:pPr>
      <w:keepNext/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" w:hAnsi="Times" w:cs="Times"/>
      <w:b/>
      <w:bCs/>
      <w:noProof/>
      <w:color w:val="000000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3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301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62783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9A2443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2443"/>
  </w:style>
  <w:style w:type="paragraph" w:styleId="Voettekst">
    <w:name w:val="footer"/>
    <w:basedOn w:val="Standaard"/>
    <w:link w:val="VoettekstChar"/>
    <w:uiPriority w:val="99"/>
    <w:unhideWhenUsed/>
    <w:rsid w:val="009A2443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24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PAR-GRF\CORRECTIONEEL\ROLLEN-RK\BASISDOCUMENT%20RK%20blanco%20-%20AC7A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BFD80-109B-4306-A377-1B6141103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BASISDOCUMENT RK blanco - AC7A.dotx</Template>
  <TotalTime>0</TotalTime>
  <Pages>4</Pages>
  <Words>135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FOD Justitie / SPF Justice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 Overloop Wim</dc:creator>
  <cp:lastModifiedBy>Holsters Carine</cp:lastModifiedBy>
  <cp:revision>35</cp:revision>
  <cp:lastPrinted>2026-08-11T07:13:00Z</cp:lastPrinted>
  <dcterms:created xsi:type="dcterms:W3CDTF">2026-07-01T10:23:00Z</dcterms:created>
  <dcterms:modified xsi:type="dcterms:W3CDTF">2026-08-11T11:49:00Z</dcterms:modified>
</cp:coreProperties>
</file>